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68E61621" w:rsidR="00275C82" w:rsidRPr="00843333" w:rsidRDefault="00605090">
            <w:pPr>
              <w:pStyle w:val="Sceanrio-heading"/>
              <w:rPr>
                <w:lang w:val="nb-NO"/>
              </w:rPr>
            </w:pPr>
            <w:r w:rsidRPr="00843333">
              <w:rPr>
                <w:lang w:val="nb-NO"/>
              </w:rPr>
              <w:t>Scenariomal</w:t>
            </w:r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7D42B9C2" w:rsidR="00275C82" w:rsidRPr="00843333" w:rsidRDefault="007D58D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Nevrologisk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43B1C370" w:rsidR="00275C82" w:rsidRPr="00843333" w:rsidRDefault="007D58D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Hjerneslag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r w:rsidRPr="00843333">
              <w:rPr>
                <w:lang w:val="nb-NO"/>
              </w:rPr>
              <w:t>Læringsmå</w:t>
            </w:r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1897A" w14:textId="77777777" w:rsidR="00275C82" w:rsidRDefault="007D58D1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084939">
              <w:rPr>
                <w:i/>
                <w:lang w:val="nb-NO"/>
              </w:rPr>
              <w:t xml:space="preserve">Identifisering av </w:t>
            </w:r>
            <w:r w:rsidR="00084939" w:rsidRPr="00084939">
              <w:rPr>
                <w:i/>
                <w:lang w:val="nb-NO"/>
              </w:rPr>
              <w:t>hjerneslagsymptomer vha F</w:t>
            </w:r>
            <w:r w:rsidR="00084939">
              <w:rPr>
                <w:i/>
                <w:lang w:val="nb-NO"/>
              </w:rPr>
              <w:t>AST undersøkelse</w:t>
            </w:r>
          </w:p>
          <w:p w14:paraId="7A5E8EC2" w14:textId="77777777" w:rsidR="00A55958" w:rsidRDefault="00EC501B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Tidlig varsling </w:t>
            </w:r>
          </w:p>
          <w:p w14:paraId="36EB2F41" w14:textId="6E3EB761" w:rsidR="007F5466" w:rsidRPr="00084939" w:rsidRDefault="0089155A" w:rsidP="007D58D1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Videreformidle funn vha ISBAR kommunikasjonsmodell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r>
              <w:t>Utstyr</w:t>
            </w: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r>
              <w:rPr>
                <w:b/>
                <w:bCs/>
                <w:color w:val="888179"/>
              </w:rPr>
              <w:t>Markør/Simulator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7321D68D" w:rsidR="00275C82" w:rsidRPr="00843333" w:rsidRDefault="0089155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Levende 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r>
              <w:rPr>
                <w:b/>
                <w:bCs/>
                <w:color w:val="888179"/>
              </w:rPr>
              <w:t>Utstyr</w:t>
            </w:r>
            <w:r w:rsidR="00033777">
              <w:rPr>
                <w:b/>
                <w:bCs/>
                <w:color w:val="888179"/>
              </w:rPr>
              <w:t>/Dokumenter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2E4D9A7D" w:rsidR="00275C82" w:rsidRPr="00843333" w:rsidRDefault="000D2A5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Akuttsekk, </w:t>
            </w:r>
            <w:r w:rsidR="005E7697">
              <w:rPr>
                <w:i/>
                <w:lang w:val="nb-NO"/>
              </w:rPr>
              <w:t>Trumonitor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r>
              <w:rPr>
                <w:b/>
                <w:bCs/>
                <w:color w:val="888179"/>
              </w:rPr>
              <w:t>Medikamenter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1BAFD2E9" w:rsidR="00275C82" w:rsidRPr="00843333" w:rsidRDefault="00275C82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:rsidRPr="00072D45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r>
              <w:t>Informasjon til kursdeltakerne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097A7" w14:textId="66DB7C75" w:rsidR="00F65985" w:rsidRPr="001C32DC" w:rsidRDefault="001F08FE">
            <w:pPr>
              <w:pStyle w:val="Scenariobrdtekst"/>
              <w:rPr>
                <w:i/>
                <w:lang w:val="nb-NO"/>
              </w:rPr>
            </w:pPr>
            <w:r w:rsidRPr="001C32DC">
              <w:rPr>
                <w:i/>
                <w:lang w:val="nb-NO"/>
              </w:rPr>
              <w:t>Margareth</w:t>
            </w:r>
            <w:r w:rsidR="0033668C" w:rsidRPr="001C32DC">
              <w:rPr>
                <w:i/>
                <w:lang w:val="nb-NO"/>
              </w:rPr>
              <w:t xml:space="preserve"> Husvoll</w:t>
            </w:r>
            <w:r w:rsidR="0082590B" w:rsidRPr="001C32DC">
              <w:rPr>
                <w:i/>
                <w:lang w:val="nb-NO"/>
              </w:rPr>
              <w:t>,</w:t>
            </w:r>
            <w:r w:rsidR="0094046F" w:rsidRPr="001C32DC">
              <w:rPr>
                <w:i/>
                <w:lang w:val="nb-NO"/>
              </w:rPr>
              <w:t xml:space="preserve"> f. 13.11.40</w:t>
            </w:r>
            <w:r w:rsidR="001C32DC" w:rsidRPr="001C32DC">
              <w:rPr>
                <w:i/>
                <w:lang w:val="nb-NO"/>
              </w:rPr>
              <w:t xml:space="preserve"> har for tiden en</w:t>
            </w:r>
            <w:r w:rsidR="001C32DC">
              <w:rPr>
                <w:i/>
                <w:lang w:val="nb-NO"/>
              </w:rPr>
              <w:t xml:space="preserve"> korttidsplass på sykehjemmet du jobber på</w:t>
            </w:r>
            <w:r w:rsidR="00AD269E">
              <w:rPr>
                <w:i/>
                <w:lang w:val="nb-NO"/>
              </w:rPr>
              <w:t xml:space="preserve">. Hun kom hit for 2 uker siden </w:t>
            </w:r>
            <w:r w:rsidR="00DA34D6">
              <w:rPr>
                <w:i/>
                <w:lang w:val="nb-NO"/>
              </w:rPr>
              <w:t xml:space="preserve">for rehabilitering etter en planlagt hofteoperasjon hvor hun fikk satt inn hemiprotese. </w:t>
            </w:r>
            <w:r w:rsidR="00E323B0">
              <w:rPr>
                <w:i/>
                <w:lang w:val="nb-NO"/>
              </w:rPr>
              <w:t xml:space="preserve">Hun er nå oppegående med rullator, men trenger fortsatt litt hjelp og tilrettelegging </w:t>
            </w:r>
            <w:r w:rsidR="00480151">
              <w:rPr>
                <w:i/>
                <w:lang w:val="nb-NO"/>
              </w:rPr>
              <w:t>i stellsituasjon og når hun skal inn og ut av sengen sin. Hun er klar og orientert og er vanligvis tydelig på hvordan hun ønsker å ha det.</w:t>
            </w:r>
            <w:r w:rsidR="009C409A">
              <w:rPr>
                <w:i/>
                <w:lang w:val="nb-NO"/>
              </w:rPr>
              <w:t xml:space="preserve"> Hun liker å </w:t>
            </w:r>
            <w:r w:rsidR="00D82F61">
              <w:rPr>
                <w:i/>
                <w:lang w:val="nb-NO"/>
              </w:rPr>
              <w:t xml:space="preserve">prate </w:t>
            </w:r>
            <w:r w:rsidR="003E5624">
              <w:rPr>
                <w:i/>
                <w:lang w:val="nb-NO"/>
              </w:rPr>
              <w:t xml:space="preserve">med andre og spiser måltidene sine på stua. </w:t>
            </w:r>
            <w:r w:rsidR="00480151">
              <w:rPr>
                <w:i/>
                <w:lang w:val="nb-NO"/>
              </w:rPr>
              <w:t xml:space="preserve"> </w:t>
            </w:r>
          </w:p>
          <w:p w14:paraId="25FBF51F" w14:textId="7E21A646" w:rsidR="00275C82" w:rsidRDefault="0097778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ansvar for Margareth i dag. Alt var slik det pleier å være ved morgenstellet og når hun gikk til stua for å spise frokost</w:t>
            </w:r>
            <w:r w:rsidR="00084164">
              <w:rPr>
                <w:i/>
                <w:lang w:val="nb-NO"/>
              </w:rPr>
              <w:t xml:space="preserve"> kl 09.</w:t>
            </w:r>
          </w:p>
          <w:p w14:paraId="7A5868FA" w14:textId="5B234A55" w:rsidR="00BC6607" w:rsidRDefault="00BC660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I dag skal det være underholdning </w:t>
            </w:r>
            <w:r w:rsidR="000723C3">
              <w:rPr>
                <w:i/>
                <w:lang w:val="nb-NO"/>
              </w:rPr>
              <w:t>av barnehagen på sykehjemmet</w:t>
            </w:r>
            <w:r w:rsidR="00C738DE">
              <w:rPr>
                <w:i/>
                <w:lang w:val="nb-NO"/>
              </w:rPr>
              <w:t xml:space="preserve"> og du er nå på en runde hvor du forhører deg med dine pasienter om de ønsker å delta. Du er sikker på at Margareth gjerne vil være med for hun er så </w:t>
            </w:r>
            <w:r w:rsidR="00516FC3">
              <w:rPr>
                <w:i/>
                <w:lang w:val="nb-NO"/>
              </w:rPr>
              <w:t xml:space="preserve">glad i barn og elsker å høre på sang og musikk. </w:t>
            </w:r>
          </w:p>
          <w:p w14:paraId="146AA15C" w14:textId="47651D2D" w:rsidR="00516FC3" w:rsidRDefault="0008416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Klokka er nå 10.30 og s</w:t>
            </w:r>
            <w:r w:rsidR="00516FC3">
              <w:rPr>
                <w:i/>
                <w:lang w:val="nb-NO"/>
              </w:rPr>
              <w:t>cenarioet starter når du kommer inn på rommet til Margareth</w:t>
            </w:r>
            <w:r>
              <w:rPr>
                <w:i/>
                <w:lang w:val="nb-NO"/>
              </w:rPr>
              <w:t xml:space="preserve">. </w:t>
            </w:r>
          </w:p>
          <w:p w14:paraId="4392967A" w14:textId="09B4EE65" w:rsidR="00CF291A" w:rsidRDefault="00CF291A">
            <w:pPr>
              <w:pStyle w:val="Scenariobrdtekst"/>
              <w:rPr>
                <w:i/>
                <w:lang w:val="nb-NO"/>
              </w:rPr>
            </w:pPr>
          </w:p>
          <w:p w14:paraId="786E1054" w14:textId="102C5959" w:rsidR="00A63458" w:rsidRDefault="00A63458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Diagnoser: </w:t>
            </w:r>
          </w:p>
          <w:p w14:paraId="28727D64" w14:textId="0A50C873" w:rsidR="00A63458" w:rsidRDefault="00A63458" w:rsidP="00A6345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Aortasenose</w:t>
            </w:r>
          </w:p>
          <w:p w14:paraId="5A37F949" w14:textId="504E3FFB" w:rsidR="00A63458" w:rsidRDefault="00A63458" w:rsidP="00A63458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Hjertesvikt</w:t>
            </w:r>
          </w:p>
          <w:p w14:paraId="1AA59195" w14:textId="4D2FB3BB" w:rsidR="005C03CD" w:rsidRDefault="00A63458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Diabetes type </w:t>
            </w:r>
            <w:r w:rsidR="005C03CD">
              <w:rPr>
                <w:i/>
                <w:lang w:val="nb-NO"/>
              </w:rPr>
              <w:t>1.</w:t>
            </w:r>
          </w:p>
          <w:p w14:paraId="68A6CC60" w14:textId="310E78D2" w:rsidR="005C03CD" w:rsidRDefault="005C03CD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Artrose i hofte</w:t>
            </w:r>
            <w:r w:rsidR="004B28FC">
              <w:rPr>
                <w:i/>
                <w:lang w:val="nb-NO"/>
              </w:rPr>
              <w:t xml:space="preserve">, </w:t>
            </w:r>
            <w:r w:rsidR="003716B7">
              <w:rPr>
                <w:i/>
                <w:lang w:val="nb-NO"/>
              </w:rPr>
              <w:t>operert hemiprotese 6.3.25</w:t>
            </w:r>
            <w:r w:rsidR="004B28FC">
              <w:rPr>
                <w:i/>
                <w:lang w:val="nb-NO"/>
              </w:rPr>
              <w:t>.</w:t>
            </w:r>
          </w:p>
          <w:p w14:paraId="72AF73D7" w14:textId="44674AD1" w:rsidR="004B28FC" w:rsidRDefault="004B28FC" w:rsidP="005C03CD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TIA </w:t>
            </w:r>
            <w:r w:rsidR="003F3C37">
              <w:rPr>
                <w:i/>
                <w:lang w:val="nb-NO"/>
              </w:rPr>
              <w:t xml:space="preserve">oktober 24. </w:t>
            </w:r>
          </w:p>
          <w:p w14:paraId="348F72AC" w14:textId="77777777" w:rsidR="003F3C37" w:rsidRDefault="003F3C37" w:rsidP="003F3C37">
            <w:pPr>
              <w:pStyle w:val="Scenariobrdtekst"/>
              <w:rPr>
                <w:i/>
                <w:lang w:val="nb-NO"/>
              </w:rPr>
            </w:pPr>
          </w:p>
          <w:p w14:paraId="699B52A3" w14:textId="0F5A993D" w:rsidR="003F3C37" w:rsidRDefault="003F3C37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Medisiner: </w:t>
            </w:r>
          </w:p>
          <w:p w14:paraId="4B6294DD" w14:textId="4035F0CC" w:rsidR="003F3C37" w:rsidRDefault="003F3C37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Burinex 0,5 mg x 2</w:t>
            </w:r>
          </w:p>
          <w:p w14:paraId="36F29B81" w14:textId="294F8377" w:rsidR="003F3C37" w:rsidRDefault="00C70426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Rampril 1,25 mg x 2</w:t>
            </w:r>
          </w:p>
          <w:p w14:paraId="5E0CEEFE" w14:textId="0605AF52" w:rsidR="00C70426" w:rsidRDefault="00C70426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Metoprolol 50 mg x 2</w:t>
            </w:r>
          </w:p>
          <w:p w14:paraId="27090AE0" w14:textId="5010364E" w:rsidR="00C70426" w:rsidRDefault="00C70426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Insulatard </w:t>
            </w:r>
            <w:r w:rsidR="001C209A">
              <w:rPr>
                <w:i/>
                <w:lang w:val="nb-NO"/>
              </w:rPr>
              <w:t>18 E morgen og 10 E kveld.</w:t>
            </w:r>
          </w:p>
          <w:p w14:paraId="380C0142" w14:textId="491CAF83" w:rsidR="001C209A" w:rsidRDefault="001C209A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NovoRapid 4 E</w:t>
            </w:r>
            <w:r w:rsidR="00AB2802">
              <w:rPr>
                <w:i/>
                <w:lang w:val="nb-NO"/>
              </w:rPr>
              <w:t xml:space="preserve"> til måltider dersom bls &gt;8. </w:t>
            </w:r>
          </w:p>
          <w:p w14:paraId="6F517335" w14:textId="2936D055" w:rsidR="00AB2802" w:rsidRDefault="00AB2802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Arcoxia</w:t>
            </w:r>
            <w:r w:rsidR="005F3876">
              <w:rPr>
                <w:i/>
                <w:lang w:val="nb-NO"/>
              </w:rPr>
              <w:t xml:space="preserve"> 90 mg x 1</w:t>
            </w:r>
          </w:p>
          <w:p w14:paraId="39F856E8" w14:textId="2B922029" w:rsidR="00011AEB" w:rsidRPr="005C03CD" w:rsidRDefault="005E0739" w:rsidP="003F3C37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Albyl-E 75 mg x 1</w:t>
            </w:r>
          </w:p>
          <w:p w14:paraId="4DF7693F" w14:textId="77777777" w:rsidR="009F3D78" w:rsidRPr="00072D45" w:rsidRDefault="009F3D78" w:rsidP="009F3D78">
            <w:pPr>
              <w:pStyle w:val="Scenariobrdtekst"/>
              <w:rPr>
                <w:i/>
                <w:lang w:val="nb-NO"/>
              </w:rPr>
            </w:pPr>
          </w:p>
          <w:p w14:paraId="278D7E90" w14:textId="77777777" w:rsidR="009F3D78" w:rsidRPr="00072D45" w:rsidRDefault="009F3D78" w:rsidP="009F3D78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CD558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74254402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555103D6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2DF80200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05305D11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5EC85389" w14:textId="77777777" w:rsidR="006661C9" w:rsidRDefault="006661C9" w:rsidP="00EA0E6D">
            <w:pPr>
              <w:pStyle w:val="Scenario-Overskrift"/>
              <w:rPr>
                <w:lang w:val="nb-NO"/>
              </w:rPr>
            </w:pPr>
          </w:p>
          <w:p w14:paraId="17997E44" w14:textId="2B6F1012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lastRenderedPageBreak/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2AD2D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0BBAE4A9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685835AA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444DCF02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641C3C81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764878D9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234F79F8" w14:textId="77777777" w:rsidR="006661C9" w:rsidRDefault="006661C9">
            <w:pPr>
              <w:pStyle w:val="Scenariobrdtekst"/>
              <w:rPr>
                <w:i/>
                <w:lang w:val="nb-NO"/>
              </w:rPr>
            </w:pPr>
          </w:p>
          <w:p w14:paraId="1B8B8DC6" w14:textId="55511996" w:rsidR="00275C82" w:rsidRDefault="009A3AC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lastRenderedPageBreak/>
              <w:t xml:space="preserve">Når </w:t>
            </w:r>
            <w:r w:rsidR="00946D2D">
              <w:rPr>
                <w:i/>
                <w:lang w:val="nb-NO"/>
              </w:rPr>
              <w:t>pleieren</w:t>
            </w:r>
            <w:r>
              <w:rPr>
                <w:i/>
                <w:lang w:val="nb-NO"/>
              </w:rPr>
              <w:t xml:space="preserve"> kommer </w:t>
            </w:r>
            <w:r w:rsidR="005A3958">
              <w:rPr>
                <w:i/>
                <w:lang w:val="nb-NO"/>
              </w:rPr>
              <w:t xml:space="preserve">kaver du rundt på </w:t>
            </w:r>
            <w:r w:rsidR="00946D2D">
              <w:rPr>
                <w:i/>
                <w:lang w:val="nb-NO"/>
              </w:rPr>
              <w:t>gulvet</w:t>
            </w:r>
            <w:r w:rsidR="005A3958">
              <w:rPr>
                <w:i/>
                <w:lang w:val="nb-NO"/>
              </w:rPr>
              <w:t>. Du er engstelig</w:t>
            </w:r>
            <w:r w:rsidR="00985D3C">
              <w:rPr>
                <w:i/>
                <w:lang w:val="nb-NO"/>
              </w:rPr>
              <w:t xml:space="preserve"> og har vansker med å uttrykke deg. Du har forsøkt å reise deg opp fra gulvet flere ganger, men det har bare resultert i </w:t>
            </w:r>
            <w:r w:rsidR="005352D0">
              <w:rPr>
                <w:i/>
                <w:lang w:val="nb-NO"/>
              </w:rPr>
              <w:t xml:space="preserve">at utstyr, møbler og ting rundt deg har rast ned på gulvet. Det er ganske rotete rundt deg pga dette. </w:t>
            </w:r>
          </w:p>
          <w:p w14:paraId="37D5C875" w14:textId="6B6C7A8D" w:rsidR="00166912" w:rsidRDefault="00166912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hengende munnvik og nedsatt kraft i høyre arm og ben</w:t>
            </w:r>
            <w:r w:rsidR="008D492D">
              <w:rPr>
                <w:i/>
                <w:lang w:val="nb-NO"/>
              </w:rPr>
              <w:t>. Armen vil ikke lystre i det heletatt, mens du klarer å slepe så vidt på benet dersom du får hjelp til å komme deg opp.</w:t>
            </w:r>
            <w:r w:rsidR="000E5B0D">
              <w:rPr>
                <w:i/>
                <w:lang w:val="nb-NO"/>
              </w:rPr>
              <w:t xml:space="preserve"> Du er veldig svimmel</w:t>
            </w:r>
            <w:r w:rsidR="00817A09">
              <w:rPr>
                <w:i/>
                <w:lang w:val="nb-NO"/>
              </w:rPr>
              <w:t xml:space="preserve"> og kvalm, kan tidvis brekke deg. </w:t>
            </w:r>
            <w:r w:rsidR="008B34A3">
              <w:rPr>
                <w:i/>
                <w:lang w:val="nb-NO"/>
              </w:rPr>
              <w:t>Du er fortvilet i blikket og forsøker å fortelle at noe har skjedd, men det er bare usammenhengende ord som kommer ut</w:t>
            </w:r>
            <w:r w:rsidR="00132DE0">
              <w:rPr>
                <w:i/>
                <w:lang w:val="nb-NO"/>
              </w:rPr>
              <w:t>. Du blir lei deg når de ikke forstår hva du mener.</w:t>
            </w:r>
          </w:p>
          <w:p w14:paraId="768DC274" w14:textId="5B850373" w:rsidR="00132DE0" w:rsidRPr="00843333" w:rsidRDefault="00132DE0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Etter hvert blir du mer sliten og sovner litt hvis de ikke snakker med deg. Når du </w:t>
            </w:r>
            <w:r w:rsidR="00204EA5">
              <w:rPr>
                <w:i/>
                <w:lang w:val="nb-NO"/>
              </w:rPr>
              <w:t>sovner puster du tungt og luften kommer ut av</w:t>
            </w:r>
            <w:r w:rsidR="00C16DAC">
              <w:rPr>
                <w:i/>
                <w:lang w:val="nb-NO"/>
              </w:rPr>
              <w:t xml:space="preserve"> den siden av munnen din som ikke er hengende. Du reagerer på tiltale, men har fortsatt store problemer med å gjøre deg forstått. </w:t>
            </w:r>
            <w:r w:rsidR="009F6DD2">
              <w:rPr>
                <w:i/>
                <w:lang w:val="nb-NO"/>
              </w:rPr>
              <w:t xml:space="preserve">Du har også vansker med å feste blikket </w:t>
            </w:r>
            <w:r w:rsidR="009C7768">
              <w:rPr>
                <w:i/>
                <w:lang w:val="nb-NO"/>
              </w:rPr>
              <w:t xml:space="preserve">når pleierne snakker til deg. </w:t>
            </w: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r>
              <w:lastRenderedPageBreak/>
              <w:t>Informasjon til fasilitator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B134D" w14:textId="4780A5F6" w:rsidR="0036320C" w:rsidRDefault="003C2D5E">
            <w:pPr>
              <w:pStyle w:val="Scenariobrdtekst"/>
              <w:rPr>
                <w:i/>
                <w:lang w:val="nb-NO"/>
              </w:rPr>
            </w:pPr>
            <w:r w:rsidRPr="003C2D5E">
              <w:rPr>
                <w:i/>
                <w:lang w:val="nb-NO"/>
              </w:rPr>
              <w:t xml:space="preserve">Scenarioet kan med fordel gjennomføres </w:t>
            </w:r>
            <w:r w:rsidR="003D0BD6">
              <w:rPr>
                <w:i/>
                <w:lang w:val="nb-NO"/>
              </w:rPr>
              <w:t>på et pasientrom</w:t>
            </w:r>
            <w:r>
              <w:rPr>
                <w:i/>
                <w:lang w:val="nb-NO"/>
              </w:rPr>
              <w:t xml:space="preserve"> for å gjøre situasjonen så reell som mulig. </w:t>
            </w:r>
          </w:p>
          <w:p w14:paraId="7FDC3516" w14:textId="02A9FC26" w:rsidR="00F40CF1" w:rsidRDefault="00F40CF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Gjør klar en medisinliste som kan ligge hjemme hos </w:t>
            </w:r>
            <w:r w:rsidR="00CF4D32">
              <w:rPr>
                <w:i/>
                <w:lang w:val="nb-NO"/>
              </w:rPr>
              <w:t>Margareth</w:t>
            </w:r>
            <w:r>
              <w:rPr>
                <w:i/>
                <w:lang w:val="nb-NO"/>
              </w:rPr>
              <w:t xml:space="preserve"> og gjerne et NEWS skjema </w:t>
            </w:r>
            <w:r w:rsidR="00CD29BC">
              <w:rPr>
                <w:i/>
                <w:lang w:val="nb-NO"/>
              </w:rPr>
              <w:t xml:space="preserve">hvor vitalia i habituell tilstand er ført inn og aktuell personalia og bakgrunnsinformasjon på venstre side av skjema. </w:t>
            </w:r>
          </w:p>
          <w:p w14:paraId="2D9CF2B3" w14:textId="77777777" w:rsidR="003F2376" w:rsidRDefault="003F2376">
            <w:pPr>
              <w:pStyle w:val="Scenariobrdtekst"/>
              <w:rPr>
                <w:i/>
                <w:lang w:val="nb-NO"/>
              </w:rPr>
            </w:pPr>
          </w:p>
          <w:p w14:paraId="1637D486" w14:textId="51405B78" w:rsidR="003F2376" w:rsidRDefault="003F237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I scenarioet trenger man en pasient og en pleier</w:t>
            </w:r>
            <w:r w:rsidR="003C2499">
              <w:rPr>
                <w:i/>
                <w:lang w:val="nb-NO"/>
              </w:rPr>
              <w:t xml:space="preserve"> og gjerne en kollega som kan tilkalles. </w:t>
            </w:r>
            <w:r w:rsidR="00BA56D0">
              <w:rPr>
                <w:i/>
                <w:lang w:val="nb-NO"/>
              </w:rPr>
              <w:t>Personen som kommer til pasienten bør ha kunnskap om hvordan man skal gjennomføre en FAST</w:t>
            </w:r>
            <w:r w:rsidR="001A517B">
              <w:rPr>
                <w:i/>
                <w:lang w:val="nb-NO"/>
              </w:rPr>
              <w:t xml:space="preserve"> undersøkelse</w:t>
            </w:r>
            <w:r w:rsidR="00544B66">
              <w:rPr>
                <w:i/>
                <w:lang w:val="nb-NO"/>
              </w:rPr>
              <w:t xml:space="preserve"> og han/hun bør være trygg på å kunne handle ut ifra egne vurderinger.</w:t>
            </w:r>
          </w:p>
          <w:p w14:paraId="210CDF62" w14:textId="77777777" w:rsidR="003F2376" w:rsidRDefault="003F2376">
            <w:pPr>
              <w:pStyle w:val="Scenariobrdtekst"/>
              <w:rPr>
                <w:i/>
                <w:lang w:val="nb-NO"/>
              </w:rPr>
            </w:pPr>
          </w:p>
          <w:p w14:paraId="4595C060" w14:textId="2173F571" w:rsidR="00275C82" w:rsidRPr="00843333" w:rsidRDefault="003F237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Scenarioet kan også tilpasses andre arbeidsplasser</w:t>
            </w:r>
            <w:r w:rsidR="00496FA7">
              <w:rPr>
                <w:i/>
                <w:lang w:val="nb-NO"/>
              </w:rPr>
              <w:t xml:space="preserve"> og kan egne seg godt til samtrening med ambulansetjenesten</w:t>
            </w:r>
            <w:r w:rsidR="00252155">
              <w:rPr>
                <w:i/>
                <w:lang w:val="nb-NO"/>
              </w:rPr>
              <w:t xml:space="preserve"> hvor overlevering av informasjon er et sentralt læringsmål. 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r>
              <w:t>Målinger/verdier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313CFAEF" w:rsidR="00275918" w:rsidRDefault="00EA512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59F4AF23" w:rsidR="00275918" w:rsidRDefault="001863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18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1476BBD7" w:rsidR="00275918" w:rsidRDefault="001863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1</w:t>
            </w:r>
            <w:r w:rsidR="00AD0159">
              <w:rPr>
                <w:rFonts w:cstheme="minorBidi"/>
                <w:color w:val="auto"/>
                <w:lang w:val="nb-NO"/>
              </w:rPr>
              <w:t>80</w:t>
            </w:r>
            <w:r>
              <w:rPr>
                <w:rFonts w:cstheme="minorBidi"/>
                <w:color w:val="auto"/>
                <w:lang w:val="nb-NO"/>
              </w:rPr>
              <w:t>/95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B90191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5AFDD205" w:rsidR="00275918" w:rsidRPr="001A7845" w:rsidRDefault="009F7BEF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1A7845">
              <w:rPr>
                <w:rFonts w:cstheme="minorBidi"/>
                <w:color w:val="auto"/>
                <w:lang w:val="nb-NO"/>
              </w:rPr>
              <w:t xml:space="preserve">ACVPU: C. </w:t>
            </w:r>
            <w:r w:rsidR="00BF4E6C" w:rsidRPr="001A7845">
              <w:rPr>
                <w:rFonts w:cstheme="minorBidi"/>
                <w:color w:val="auto"/>
                <w:lang w:val="nb-NO"/>
              </w:rPr>
              <w:t>Mumlete tale, ordsalat.</w:t>
            </w:r>
            <w:r w:rsidR="001A7845" w:rsidRPr="001A7845">
              <w:rPr>
                <w:rFonts w:cstheme="minorBidi"/>
                <w:color w:val="auto"/>
                <w:lang w:val="nb-NO"/>
              </w:rPr>
              <w:t xml:space="preserve"> Hen</w:t>
            </w:r>
            <w:r w:rsidR="001A7845">
              <w:rPr>
                <w:rFonts w:cstheme="minorBidi"/>
                <w:color w:val="auto"/>
                <w:lang w:val="nb-NO"/>
              </w:rPr>
              <w:t>gende munnvik. Nedsatt kraft høyre arm</w:t>
            </w:r>
            <w:r w:rsidR="004E3E8B">
              <w:rPr>
                <w:rFonts w:cstheme="minorBidi"/>
                <w:color w:val="auto"/>
                <w:lang w:val="nb-NO"/>
              </w:rPr>
              <w:t>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61BC93E2" w:rsidR="00275918" w:rsidRPr="00B90191" w:rsidRDefault="00BF4E6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B90191">
              <w:rPr>
                <w:rFonts w:cstheme="minorBidi"/>
                <w:color w:val="auto"/>
                <w:lang w:val="nb-NO"/>
              </w:rPr>
              <w:t>Blir etterhvert trettere</w:t>
            </w:r>
            <w:r w:rsidR="00B90191" w:rsidRPr="00B90191">
              <w:rPr>
                <w:rFonts w:cstheme="minorBidi"/>
                <w:color w:val="auto"/>
                <w:lang w:val="nb-NO"/>
              </w:rPr>
              <w:t xml:space="preserve">. </w:t>
            </w:r>
            <w:r w:rsidR="00C924C7">
              <w:rPr>
                <w:rFonts w:cstheme="minorBidi"/>
                <w:color w:val="auto"/>
                <w:lang w:val="nb-NO"/>
              </w:rPr>
              <w:t xml:space="preserve">Sovner om du ikke blir snakket til. </w:t>
            </w:r>
            <w:r w:rsidR="00B90191" w:rsidRPr="00B90191">
              <w:rPr>
                <w:rFonts w:cstheme="minorBidi"/>
                <w:color w:val="auto"/>
                <w:lang w:val="nb-NO"/>
              </w:rPr>
              <w:t>Svarer p</w:t>
            </w:r>
            <w:r w:rsidR="00B90191">
              <w:rPr>
                <w:rFonts w:cstheme="minorBidi"/>
                <w:color w:val="auto"/>
                <w:lang w:val="nb-NO"/>
              </w:rPr>
              <w:t xml:space="preserve">å tiltale, men </w:t>
            </w:r>
            <w:r w:rsidR="0047659E">
              <w:rPr>
                <w:rFonts w:cstheme="minorBidi"/>
                <w:color w:val="auto"/>
                <w:lang w:val="nb-NO"/>
              </w:rPr>
              <w:t>økende «babling»</w:t>
            </w:r>
            <w:r w:rsidR="00C924C7">
              <w:rPr>
                <w:rFonts w:cstheme="minorBidi"/>
                <w:color w:val="auto"/>
                <w:lang w:val="nb-NO"/>
              </w:rPr>
              <w:t xml:space="preserve"> og ordene henger ikke sammen.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B90191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 verdier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3C061EE7" w:rsidR="00275918" w:rsidRDefault="000E199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36,8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2F3E0CFF" w:rsidR="00FF1514" w:rsidRPr="00843333" w:rsidRDefault="00120857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Er noe urolig for situasjonen, men vansker med å få uttrykket dette.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>Forslag til ting å ta opp i debrief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0D372" w14:textId="02C512A6" w:rsidR="00275C82" w:rsidRDefault="00152CC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Fasilitator: noter deg handlinger og utsagn som blir sagt/gjort i scenarioet og ta de opp igjen i debriefen. </w:t>
            </w:r>
          </w:p>
          <w:p w14:paraId="7D195BC8" w14:textId="63A1535E" w:rsidR="00FD47ED" w:rsidRDefault="00FD47E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Gå gjennom læringsmålene: hva løste du bra? Noe du ville gjort annerledes? </w:t>
            </w:r>
          </w:p>
          <w:p w14:paraId="5AF6D429" w14:textId="69D95E8B" w:rsidR="00B65DC6" w:rsidRDefault="00B65DC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Hva er de typiske symptomene på hjerneslag? </w:t>
            </w:r>
          </w:p>
          <w:p w14:paraId="7A25C927" w14:textId="39A9F146" w:rsidR="00B65DC6" w:rsidRDefault="00474C0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Er det andre symptomer Ola kunne hatt?</w:t>
            </w:r>
            <w:r w:rsidR="00573F3E">
              <w:rPr>
                <w:i/>
                <w:lang w:val="nb-NO"/>
              </w:rPr>
              <w:t xml:space="preserve"> Finnes det mindre kjente symptomer? </w:t>
            </w:r>
            <w:r w:rsidR="007F2E55">
              <w:rPr>
                <w:i/>
                <w:lang w:val="nb-NO"/>
              </w:rPr>
              <w:t>(F.eks svimmelhet, synsforstyrrelser, kvalme/oppkast)</w:t>
            </w:r>
            <w:r w:rsidR="0039101F">
              <w:rPr>
                <w:i/>
                <w:lang w:val="nb-NO"/>
              </w:rPr>
              <w:t>.</w:t>
            </w:r>
          </w:p>
          <w:p w14:paraId="03164A27" w14:textId="5A0CDB64" w:rsidR="00573F3E" w:rsidRDefault="00573F3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Har dere noen tanker om hvorfor symptomene </w:t>
            </w:r>
            <w:r w:rsidR="007F2E55">
              <w:rPr>
                <w:i/>
                <w:lang w:val="nb-NO"/>
              </w:rPr>
              <w:t xml:space="preserve">viser seg som de gjør? </w:t>
            </w:r>
          </w:p>
          <w:p w14:paraId="4A762110" w14:textId="3C6BE727" w:rsidR="00C250AE" w:rsidRDefault="00C250A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Har dere noen tanker om risikofaktorer for hjerneslag hos Margareth?</w:t>
            </w:r>
          </w:p>
          <w:p w14:paraId="3DB61194" w14:textId="43DD54E0" w:rsidR="001A6EED" w:rsidRDefault="001A6EE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Hvorfor etterspør AMK debuttidspunkt? Eller når dere sist så pasienten i habituell tilstand? </w:t>
            </w:r>
          </w:p>
          <w:p w14:paraId="2A60088C" w14:textId="77777777" w:rsidR="003B43DD" w:rsidRPr="00843333" w:rsidRDefault="003B43DD">
            <w:pPr>
              <w:pStyle w:val="Scenariobrdtekst"/>
              <w:rPr>
                <w:i/>
                <w:lang w:val="nb-NO"/>
              </w:rPr>
            </w:pPr>
          </w:p>
          <w:p w14:paraId="71511B53" w14:textId="49FFF8EE" w:rsidR="0039101F" w:rsidRDefault="00C954F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Noen som har vært i lignende situasjoner? </w:t>
            </w:r>
            <w:r w:rsidR="00FB1037">
              <w:rPr>
                <w:i/>
                <w:lang w:val="nb-NO"/>
              </w:rPr>
              <w:t xml:space="preserve">Sett hvordan utviklingen er før og etter behandling? </w:t>
            </w:r>
            <w:r w:rsidR="00FB1037">
              <w:rPr>
                <w:i/>
                <w:lang w:val="nb-NO"/>
              </w:rPr>
              <w:lastRenderedPageBreak/>
              <w:t>Rehabilitering</w:t>
            </w:r>
          </w:p>
          <w:p w14:paraId="4E2AE792" w14:textId="77777777" w:rsidR="00FB1037" w:rsidRDefault="00FB1037">
            <w:pPr>
              <w:pStyle w:val="Scenariobrdtekst"/>
              <w:rPr>
                <w:i/>
                <w:lang w:val="nb-NO"/>
              </w:rPr>
            </w:pPr>
          </w:p>
          <w:p w14:paraId="05A7E323" w14:textId="760D0030" w:rsidR="00FB1037" w:rsidRDefault="007562BF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Hvo</w:t>
            </w:r>
            <w:r w:rsidR="00373CFC">
              <w:rPr>
                <w:i/>
                <w:lang w:val="nb-NO"/>
              </w:rPr>
              <w:t>rfor er det så viktig med tidlig varsling og tidlig behan</w:t>
            </w:r>
            <w:r w:rsidR="00A24A7B">
              <w:rPr>
                <w:i/>
                <w:lang w:val="nb-NO"/>
              </w:rPr>
              <w:t xml:space="preserve">dling av hjerneslag? </w:t>
            </w:r>
          </w:p>
          <w:p w14:paraId="5FFC3DF3" w14:textId="25C0D9BC" w:rsidR="001F7EBD" w:rsidRDefault="00A24A7B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Behandling:</w:t>
            </w:r>
            <w:r w:rsidR="00B02E55">
              <w:rPr>
                <w:i/>
                <w:lang w:val="nb-NO"/>
              </w:rPr>
              <w:t xml:space="preserve"> trombolysebehanding (actilyse</w:t>
            </w:r>
            <w:r w:rsidR="000B318E">
              <w:rPr>
                <w:i/>
                <w:lang w:val="nb-NO"/>
              </w:rPr>
              <w:t>, lokalsykehus</w:t>
            </w:r>
            <w:r w:rsidR="00B02E55">
              <w:rPr>
                <w:i/>
                <w:lang w:val="nb-NO"/>
              </w:rPr>
              <w:t>) må igangsettes innen 4,5 time etter symptomdebut.</w:t>
            </w:r>
            <w:r w:rsidR="00276D1E">
              <w:rPr>
                <w:i/>
                <w:lang w:val="nb-NO"/>
              </w:rPr>
              <w:t xml:space="preserve"> </w:t>
            </w:r>
          </w:p>
          <w:p w14:paraId="669998C2" w14:textId="445F9CF5" w:rsidR="001F7EBD" w:rsidRDefault="001F7EB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Aktuelle kontraindikasjoner: </w:t>
            </w:r>
            <w:hyperlink r:id="rId11" w:history="1">
              <w:r w:rsidR="004C35B1" w:rsidRPr="004C35B1">
                <w:rPr>
                  <w:rFonts w:asciiTheme="minorHAnsi" w:hAnsiTheme="minorHAnsi" w:cstheme="minorBidi"/>
                  <w:color w:val="0000FF"/>
                  <w:sz w:val="24"/>
                  <w:szCs w:val="24"/>
                  <w:u w:val="single"/>
                  <w:lang w:val="nb-NO"/>
                </w:rPr>
                <w:t>Retningslinje for hjerneslag – kontraindikasjoner når det gjelder trombolyse ved hjerneinfarkt.pdf</w:t>
              </w:r>
            </w:hyperlink>
          </w:p>
          <w:p w14:paraId="39245BD7" w14:textId="4EA9800E" w:rsidR="00A24A7B" w:rsidRDefault="003B309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Trombektomi: </w:t>
            </w:r>
            <w:r w:rsidR="008141C9">
              <w:rPr>
                <w:i/>
                <w:lang w:val="nb-NO"/>
              </w:rPr>
              <w:t xml:space="preserve">Inntil </w:t>
            </w:r>
            <w:r w:rsidR="00DA0184">
              <w:rPr>
                <w:i/>
                <w:lang w:val="nb-NO"/>
              </w:rPr>
              <w:t>24 timer etter symptomdebut (</w:t>
            </w:r>
            <w:r w:rsidR="000B318E">
              <w:rPr>
                <w:i/>
                <w:lang w:val="nb-NO"/>
              </w:rPr>
              <w:t>Univsersitetssykehus)</w:t>
            </w:r>
            <w:r w:rsidR="00276D1E" w:rsidRPr="00276D1E">
              <w:rPr>
                <w:rFonts w:asciiTheme="minorHAnsi" w:hAnsiTheme="minorHAnsi" w:cstheme="minorBidi"/>
                <w:color w:val="auto"/>
                <w:sz w:val="24"/>
                <w:szCs w:val="24"/>
                <w:lang w:val="nb-NO"/>
              </w:rPr>
              <w:t xml:space="preserve"> </w:t>
            </w:r>
            <w:hyperlink r:id="rId12" w:history="1">
              <w:r w:rsidR="00276D1E" w:rsidRPr="00276D1E">
                <w:rPr>
                  <w:rFonts w:asciiTheme="minorHAnsi" w:hAnsiTheme="minorHAnsi" w:cstheme="minorBidi"/>
                  <w:color w:val="0000FF"/>
                  <w:sz w:val="24"/>
                  <w:szCs w:val="24"/>
                  <w:u w:val="single"/>
                  <w:lang w:val="nb-NO"/>
                </w:rPr>
                <w:t>Trombektomi mellom 6 og 24 timer etter symptomdebut - Helsedirektoratet</w:t>
              </w:r>
            </w:hyperlink>
          </w:p>
          <w:p w14:paraId="39B98415" w14:textId="77777777" w:rsidR="00FF1514" w:rsidRPr="00605090" w:rsidRDefault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r>
              <w:lastRenderedPageBreak/>
              <w:t>Hjelp/Fakta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6B105718" w:rsidR="00843333" w:rsidRPr="00FF1514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r>
              <w:t xml:space="preserve">Viktige </w:t>
            </w:r>
            <w:r w:rsidR="00605090">
              <w:t>Referanser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6CEA266E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3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39D2" w14:textId="77777777" w:rsidR="009716AE" w:rsidRDefault="009716AE" w:rsidP="00620267">
      <w:r>
        <w:separator/>
      </w:r>
    </w:p>
  </w:endnote>
  <w:endnote w:type="continuationSeparator" w:id="0">
    <w:p w14:paraId="43A47D46" w14:textId="77777777" w:rsidR="009716AE" w:rsidRDefault="009716AE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E475A" w14:textId="77777777" w:rsidR="009716AE" w:rsidRDefault="009716AE" w:rsidP="00620267">
      <w:r>
        <w:separator/>
      </w:r>
    </w:p>
  </w:footnote>
  <w:footnote w:type="continuationSeparator" w:id="0">
    <w:p w14:paraId="354D0BC8" w14:textId="77777777" w:rsidR="009716AE" w:rsidRDefault="009716AE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E4A3D"/>
    <w:multiLevelType w:val="hybridMultilevel"/>
    <w:tmpl w:val="E3EA1748"/>
    <w:lvl w:ilvl="0" w:tplc="B06CBC3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0707495">
    <w:abstractNumId w:val="1"/>
  </w:num>
  <w:num w:numId="2" w16cid:durableId="1885023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11AEB"/>
    <w:rsid w:val="00033777"/>
    <w:rsid w:val="00036EB8"/>
    <w:rsid w:val="000723C3"/>
    <w:rsid w:val="00072D45"/>
    <w:rsid w:val="00084164"/>
    <w:rsid w:val="00084939"/>
    <w:rsid w:val="000B318E"/>
    <w:rsid w:val="000C4726"/>
    <w:rsid w:val="000D2A55"/>
    <w:rsid w:val="000E199A"/>
    <w:rsid w:val="000E5B0D"/>
    <w:rsid w:val="00120857"/>
    <w:rsid w:val="00132DE0"/>
    <w:rsid w:val="00133F01"/>
    <w:rsid w:val="0015199D"/>
    <w:rsid w:val="00152CC5"/>
    <w:rsid w:val="0016241F"/>
    <w:rsid w:val="00166912"/>
    <w:rsid w:val="00182968"/>
    <w:rsid w:val="001863CA"/>
    <w:rsid w:val="00191254"/>
    <w:rsid w:val="001A517B"/>
    <w:rsid w:val="001A6EED"/>
    <w:rsid w:val="001A7845"/>
    <w:rsid w:val="001C209A"/>
    <w:rsid w:val="001C32DC"/>
    <w:rsid w:val="001C5A57"/>
    <w:rsid w:val="001F08FE"/>
    <w:rsid w:val="001F7EBD"/>
    <w:rsid w:val="00204EA5"/>
    <w:rsid w:val="0021127A"/>
    <w:rsid w:val="00252155"/>
    <w:rsid w:val="00264738"/>
    <w:rsid w:val="00275918"/>
    <w:rsid w:val="00275C82"/>
    <w:rsid w:val="00276D1E"/>
    <w:rsid w:val="002E002A"/>
    <w:rsid w:val="002E1EA5"/>
    <w:rsid w:val="0033668C"/>
    <w:rsid w:val="0036143C"/>
    <w:rsid w:val="0036320C"/>
    <w:rsid w:val="003716B7"/>
    <w:rsid w:val="00373CFC"/>
    <w:rsid w:val="00383D6C"/>
    <w:rsid w:val="0039101F"/>
    <w:rsid w:val="00392EA8"/>
    <w:rsid w:val="003B309E"/>
    <w:rsid w:val="003B43DD"/>
    <w:rsid w:val="003C2499"/>
    <w:rsid w:val="003C2D5E"/>
    <w:rsid w:val="003D0BD6"/>
    <w:rsid w:val="003E5624"/>
    <w:rsid w:val="003F2376"/>
    <w:rsid w:val="003F3C37"/>
    <w:rsid w:val="00474C06"/>
    <w:rsid w:val="0047659E"/>
    <w:rsid w:val="00480151"/>
    <w:rsid w:val="00496FA7"/>
    <w:rsid w:val="004B28FC"/>
    <w:rsid w:val="004C35B1"/>
    <w:rsid w:val="004E3E8B"/>
    <w:rsid w:val="004E40A2"/>
    <w:rsid w:val="00516FC3"/>
    <w:rsid w:val="005352D0"/>
    <w:rsid w:val="00544B66"/>
    <w:rsid w:val="00571B85"/>
    <w:rsid w:val="00573F3E"/>
    <w:rsid w:val="005A3958"/>
    <w:rsid w:val="005A3ED3"/>
    <w:rsid w:val="005C03CD"/>
    <w:rsid w:val="005C5058"/>
    <w:rsid w:val="005E0739"/>
    <w:rsid w:val="005E7697"/>
    <w:rsid w:val="005F3876"/>
    <w:rsid w:val="00605090"/>
    <w:rsid w:val="00620267"/>
    <w:rsid w:val="006661C9"/>
    <w:rsid w:val="00702614"/>
    <w:rsid w:val="0070515E"/>
    <w:rsid w:val="007562BF"/>
    <w:rsid w:val="007D485C"/>
    <w:rsid w:val="007D58D1"/>
    <w:rsid w:val="007F2E55"/>
    <w:rsid w:val="007F5466"/>
    <w:rsid w:val="008141C9"/>
    <w:rsid w:val="00817A09"/>
    <w:rsid w:val="00820A1D"/>
    <w:rsid w:val="0082590B"/>
    <w:rsid w:val="00843333"/>
    <w:rsid w:val="0089155A"/>
    <w:rsid w:val="008B34A3"/>
    <w:rsid w:val="008D492D"/>
    <w:rsid w:val="0094046F"/>
    <w:rsid w:val="00946D2D"/>
    <w:rsid w:val="009660EC"/>
    <w:rsid w:val="009716AE"/>
    <w:rsid w:val="00977788"/>
    <w:rsid w:val="00985D3C"/>
    <w:rsid w:val="009A3AC9"/>
    <w:rsid w:val="009B778E"/>
    <w:rsid w:val="009C409A"/>
    <w:rsid w:val="009C7768"/>
    <w:rsid w:val="009F3D78"/>
    <w:rsid w:val="009F6DD2"/>
    <w:rsid w:val="009F7BEF"/>
    <w:rsid w:val="00A24A7B"/>
    <w:rsid w:val="00A55958"/>
    <w:rsid w:val="00A61472"/>
    <w:rsid w:val="00A63458"/>
    <w:rsid w:val="00AA63BE"/>
    <w:rsid w:val="00AB2802"/>
    <w:rsid w:val="00AB6AD9"/>
    <w:rsid w:val="00AD0159"/>
    <w:rsid w:val="00AD269E"/>
    <w:rsid w:val="00AD3E95"/>
    <w:rsid w:val="00B02E55"/>
    <w:rsid w:val="00B65DC6"/>
    <w:rsid w:val="00B90191"/>
    <w:rsid w:val="00BA56D0"/>
    <w:rsid w:val="00BC6607"/>
    <w:rsid w:val="00BF4E6C"/>
    <w:rsid w:val="00C001A2"/>
    <w:rsid w:val="00C16DAC"/>
    <w:rsid w:val="00C250AE"/>
    <w:rsid w:val="00C70426"/>
    <w:rsid w:val="00C738DE"/>
    <w:rsid w:val="00C924C7"/>
    <w:rsid w:val="00C9344A"/>
    <w:rsid w:val="00C954FA"/>
    <w:rsid w:val="00CD29BC"/>
    <w:rsid w:val="00CF291A"/>
    <w:rsid w:val="00CF4D32"/>
    <w:rsid w:val="00D212E7"/>
    <w:rsid w:val="00D82F61"/>
    <w:rsid w:val="00DA0184"/>
    <w:rsid w:val="00DA34D6"/>
    <w:rsid w:val="00DD0C40"/>
    <w:rsid w:val="00E323B0"/>
    <w:rsid w:val="00E90979"/>
    <w:rsid w:val="00EA0E6D"/>
    <w:rsid w:val="00EA512C"/>
    <w:rsid w:val="00EC501B"/>
    <w:rsid w:val="00EF4437"/>
    <w:rsid w:val="00F16779"/>
    <w:rsid w:val="00F40CF1"/>
    <w:rsid w:val="00F43CD8"/>
    <w:rsid w:val="00F65985"/>
    <w:rsid w:val="00FB1037"/>
    <w:rsid w:val="00FD47ED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elsedirektoratet.no/retningslinjer/hjerneslag/akuttfasen-undersokelse-og-behandling-ved-hjerneslag/reperfusjonsbehandling-og-antitrombotisk-behandling-ved-akutt-hjerneinfarkt/trombektomi-mellom-6-og-24-timer-etter-symptomdebu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helsedirektoratet.no/retningslinjer/hjerneslag/akuttfasen-undersokelse-og-behandling-ved-hjerneslag/reperfusjonsbehandling-og-antitrombotisk-behandling-ved-akutt-hjerneinfarkt/_/attachment/inline/538cd53f-d2ce-4fe5-bd63-70ba2a22055a:df774e748abd0d351bc9f0d42ae0cb9fce0a2865/Retningslinje%20for%20hjerneslag%20%E2%80%93%20kontraindikasjoner%20n%C3%A5r%20det%20gjelder%20trombolyse%20ved%20hjerneinfarkt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93</TotalTime>
  <Pages>3</Pages>
  <Words>826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32</cp:revision>
  <cp:lastPrinted>2025-03-20T10:46:00Z</cp:lastPrinted>
  <dcterms:created xsi:type="dcterms:W3CDTF">2025-03-20T07:11:00Z</dcterms:created>
  <dcterms:modified xsi:type="dcterms:W3CDTF">2025-03-20T11:17:00Z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