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68E61621" w:rsidR="00275C82" w:rsidRPr="00843333" w:rsidRDefault="00605090">
            <w:pPr>
              <w:pStyle w:val="Sceanrio-heading"/>
              <w:rPr>
                <w:lang w:val="nb-NO"/>
              </w:rPr>
            </w:pPr>
            <w:proofErr w:type="spellStart"/>
            <w:r w:rsidRPr="00843333">
              <w:rPr>
                <w:lang w:val="nb-NO"/>
              </w:rPr>
              <w:t>Scenariomal</w:t>
            </w:r>
            <w:proofErr w:type="spellEnd"/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47934773" w:rsidR="00275C82" w:rsidRPr="00843333" w:rsidRDefault="003B312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Medisinsk</w:t>
            </w:r>
            <w:r w:rsidR="000E4A76">
              <w:rPr>
                <w:i/>
                <w:lang w:val="nb-NO"/>
              </w:rPr>
              <w:t>, legevakt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59EB2C17" w:rsidR="00275C82" w:rsidRPr="00843333" w:rsidRDefault="003B312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Pustevansker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proofErr w:type="spellStart"/>
            <w:r w:rsidRPr="00843333">
              <w:rPr>
                <w:lang w:val="nb-NO"/>
              </w:rPr>
              <w:t>Læringsmå</w:t>
            </w:r>
            <w:proofErr w:type="spellEnd"/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CC5E9" w14:textId="77777777" w:rsidR="00120BD4" w:rsidRDefault="003B312F" w:rsidP="008A527F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Iverksette relevante tiltak</w:t>
            </w:r>
          </w:p>
          <w:p w14:paraId="3E8C0858" w14:textId="77777777" w:rsidR="00B9717F" w:rsidRDefault="00851052" w:rsidP="008A527F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Bruk av </w:t>
            </w:r>
            <w:proofErr w:type="spellStart"/>
            <w:r>
              <w:rPr>
                <w:i/>
                <w:lang w:val="nb-NO"/>
              </w:rPr>
              <w:t>closed</w:t>
            </w:r>
            <w:proofErr w:type="spellEnd"/>
            <w:r>
              <w:rPr>
                <w:i/>
                <w:lang w:val="nb-NO"/>
              </w:rPr>
              <w:t xml:space="preserve"> loop kommunikasjon i teamet</w:t>
            </w:r>
          </w:p>
          <w:p w14:paraId="36EB2F41" w14:textId="355BCDC2" w:rsidR="00851052" w:rsidRPr="008A527F" w:rsidRDefault="00851052" w:rsidP="008A527F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Tydelig overlevering av </w:t>
            </w:r>
            <w:r w:rsidR="0016721C">
              <w:rPr>
                <w:i/>
                <w:lang w:val="nb-NO"/>
              </w:rPr>
              <w:t xml:space="preserve">aktuell informasjon </w:t>
            </w:r>
            <w:r w:rsidR="00C77174">
              <w:rPr>
                <w:i/>
                <w:lang w:val="nb-NO"/>
              </w:rPr>
              <w:t>til samarbeidende helsepersonell.</w:t>
            </w:r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proofErr w:type="spellStart"/>
            <w:r>
              <w:t>Utstyr</w:t>
            </w:r>
            <w:proofErr w:type="spellEnd"/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Markør</w:t>
            </w:r>
            <w:proofErr w:type="spellEnd"/>
            <w:r>
              <w:rPr>
                <w:b/>
                <w:bCs/>
                <w:color w:val="888179"/>
              </w:rPr>
              <w:t>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11723761" w:rsidR="00275C82" w:rsidRPr="00843333" w:rsidRDefault="003B312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Markør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Utstyr</w:t>
            </w:r>
            <w:proofErr w:type="spellEnd"/>
            <w:r w:rsidR="00033777">
              <w:rPr>
                <w:b/>
                <w:bCs/>
                <w:color w:val="888179"/>
              </w:rPr>
              <w:t>/</w:t>
            </w:r>
            <w:proofErr w:type="spellStart"/>
            <w:r w:rsidR="00033777">
              <w:rPr>
                <w:b/>
                <w:bCs/>
                <w:color w:val="888179"/>
              </w:rPr>
              <w:t>Dokumenter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2CD28" w14:textId="77777777" w:rsidR="00275C82" w:rsidRDefault="0016721C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Pasientens følgeskjema</w:t>
            </w:r>
          </w:p>
          <w:p w14:paraId="555E64CE" w14:textId="77777777" w:rsidR="007417AD" w:rsidRDefault="007417A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O2 kolbe med uttak til nesebrille/maske og CPAP</w:t>
            </w:r>
          </w:p>
          <w:p w14:paraId="32F19A37" w14:textId="77777777" w:rsidR="007417AD" w:rsidRDefault="0013253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Utstyr til urinkateter</w:t>
            </w:r>
          </w:p>
          <w:p w14:paraId="151B3629" w14:textId="77777777" w:rsidR="0013253F" w:rsidRDefault="0013253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PVK utstyr</w:t>
            </w:r>
          </w:p>
          <w:p w14:paraId="7BCD4457" w14:textId="77777777" w:rsidR="0013253F" w:rsidRDefault="0013253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Sprøyter og kanyler til opptrekk av medikamenter</w:t>
            </w:r>
          </w:p>
          <w:p w14:paraId="5237A188" w14:textId="77777777" w:rsidR="00CC457C" w:rsidRDefault="00CC457C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Akuttsekk / utstyr til å måle vitale parameter</w:t>
            </w:r>
          </w:p>
          <w:p w14:paraId="43AE5417" w14:textId="31500897" w:rsidR="009839F1" w:rsidRDefault="009839F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Stetoskop</w:t>
            </w:r>
          </w:p>
          <w:p w14:paraId="6185478D" w14:textId="77777777" w:rsidR="009548AE" w:rsidRDefault="009548A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Utstyr til forstøver</w:t>
            </w:r>
          </w:p>
          <w:p w14:paraId="2337F35A" w14:textId="60F5849C" w:rsidR="00BF0621" w:rsidRPr="00843333" w:rsidRDefault="00BF062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Utstyr til urinkateter</w:t>
            </w:r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Medikamenter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E96A8" w14:textId="77777777" w:rsidR="00275C82" w:rsidRPr="00BF0621" w:rsidRDefault="00CC457C">
            <w:pPr>
              <w:pStyle w:val="Scenariobrdtekst"/>
              <w:rPr>
                <w:i/>
              </w:rPr>
            </w:pPr>
            <w:proofErr w:type="spellStart"/>
            <w:r w:rsidRPr="00BF0621">
              <w:rPr>
                <w:i/>
              </w:rPr>
              <w:t>Furix</w:t>
            </w:r>
            <w:proofErr w:type="spellEnd"/>
            <w:r w:rsidRPr="00BF0621">
              <w:rPr>
                <w:i/>
              </w:rPr>
              <w:t xml:space="preserve"> </w:t>
            </w:r>
            <w:r w:rsidR="00922642" w:rsidRPr="00BF0621">
              <w:rPr>
                <w:i/>
              </w:rPr>
              <w:t xml:space="preserve">10 mg/ml </w:t>
            </w:r>
            <w:proofErr w:type="spellStart"/>
            <w:r w:rsidR="00922642" w:rsidRPr="00BF0621">
              <w:rPr>
                <w:i/>
              </w:rPr>
              <w:t>ampuller</w:t>
            </w:r>
            <w:proofErr w:type="spellEnd"/>
          </w:p>
          <w:p w14:paraId="63D2C412" w14:textId="77777777" w:rsidR="00922642" w:rsidRDefault="00922642">
            <w:pPr>
              <w:pStyle w:val="Scenariobrdtekst"/>
              <w:rPr>
                <w:i/>
              </w:rPr>
            </w:pPr>
            <w:proofErr w:type="spellStart"/>
            <w:r w:rsidRPr="00BF0621">
              <w:rPr>
                <w:i/>
              </w:rPr>
              <w:t>Nitroglycerin</w:t>
            </w:r>
            <w:proofErr w:type="spellEnd"/>
            <w:r w:rsidRPr="00BF0621">
              <w:rPr>
                <w:i/>
              </w:rPr>
              <w:t xml:space="preserve"> </w:t>
            </w:r>
            <w:proofErr w:type="spellStart"/>
            <w:r w:rsidR="007D19D7" w:rsidRPr="00BF0621">
              <w:rPr>
                <w:i/>
              </w:rPr>
              <w:t>tabletter</w:t>
            </w:r>
            <w:proofErr w:type="spellEnd"/>
            <w:r w:rsidR="007D19D7" w:rsidRPr="00BF0621">
              <w:rPr>
                <w:i/>
              </w:rPr>
              <w:t xml:space="preserve">, spray </w:t>
            </w:r>
          </w:p>
          <w:p w14:paraId="7DC239AD" w14:textId="7B4B44F1" w:rsidR="003B702C" w:rsidRPr="007B5D03" w:rsidRDefault="007B5D03">
            <w:pPr>
              <w:pStyle w:val="Scenariobrdtekst"/>
              <w:rPr>
                <w:i/>
                <w:lang w:val="nb-NO"/>
              </w:rPr>
            </w:pPr>
            <w:proofErr w:type="spellStart"/>
            <w:r w:rsidRPr="007B5D03">
              <w:rPr>
                <w:i/>
                <w:lang w:val="nb-NO"/>
              </w:rPr>
              <w:t>Seloken</w:t>
            </w:r>
            <w:proofErr w:type="spellEnd"/>
            <w:r w:rsidRPr="007B5D03">
              <w:rPr>
                <w:i/>
                <w:lang w:val="nb-NO"/>
              </w:rPr>
              <w:t xml:space="preserve"> </w:t>
            </w:r>
            <w:proofErr w:type="spellStart"/>
            <w:r w:rsidRPr="007B5D03">
              <w:rPr>
                <w:i/>
                <w:lang w:val="nb-NO"/>
              </w:rPr>
              <w:t>tablet</w:t>
            </w:r>
            <w:proofErr w:type="spellEnd"/>
            <w:r w:rsidRPr="007B5D03">
              <w:rPr>
                <w:i/>
                <w:lang w:val="nb-NO"/>
              </w:rPr>
              <w:t xml:space="preserve"> og IV am</w:t>
            </w:r>
            <w:r>
              <w:rPr>
                <w:i/>
                <w:lang w:val="nb-NO"/>
              </w:rPr>
              <w:t>puller</w:t>
            </w:r>
          </w:p>
          <w:p w14:paraId="240B2A99" w14:textId="77777777" w:rsidR="007D19D7" w:rsidRPr="00BF0621" w:rsidRDefault="007D19D7">
            <w:pPr>
              <w:pStyle w:val="Scenariobrdtekst"/>
              <w:rPr>
                <w:i/>
              </w:rPr>
            </w:pPr>
            <w:r w:rsidRPr="00BF0621">
              <w:rPr>
                <w:i/>
              </w:rPr>
              <w:t xml:space="preserve">Morfin 10 mg/ml </w:t>
            </w:r>
            <w:proofErr w:type="spellStart"/>
            <w:r w:rsidRPr="00BF0621">
              <w:rPr>
                <w:i/>
              </w:rPr>
              <w:t>ampuller</w:t>
            </w:r>
            <w:proofErr w:type="spellEnd"/>
          </w:p>
          <w:p w14:paraId="6FE21A64" w14:textId="77777777" w:rsidR="007D19D7" w:rsidRPr="00BF0621" w:rsidRDefault="007D19D7">
            <w:pPr>
              <w:pStyle w:val="Scenariobrdtekst"/>
              <w:rPr>
                <w:i/>
              </w:rPr>
            </w:pPr>
            <w:r w:rsidRPr="00BF0621">
              <w:rPr>
                <w:i/>
              </w:rPr>
              <w:t xml:space="preserve">Solu </w:t>
            </w:r>
            <w:proofErr w:type="spellStart"/>
            <w:r w:rsidRPr="00BF0621">
              <w:rPr>
                <w:i/>
              </w:rPr>
              <w:t>Cortef</w:t>
            </w:r>
            <w:proofErr w:type="spellEnd"/>
            <w:r w:rsidRPr="00BF0621">
              <w:rPr>
                <w:i/>
              </w:rPr>
              <w:t xml:space="preserve"> 100 mg/ml</w:t>
            </w:r>
          </w:p>
          <w:p w14:paraId="07845C09" w14:textId="5C51F614" w:rsidR="007D19D7" w:rsidRPr="00843333" w:rsidRDefault="007D19D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Atrovent</w:t>
            </w:r>
            <w:r w:rsidR="009548AE">
              <w:rPr>
                <w:i/>
                <w:lang w:val="nb-NO"/>
              </w:rPr>
              <w:t xml:space="preserve"> og Ventoline inhalasjon</w:t>
            </w:r>
          </w:p>
        </w:tc>
      </w:tr>
      <w:tr w:rsidR="00275C82" w:rsidRPr="00072D45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77777777" w:rsidR="00275918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kursdeltakerne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B3F49" w14:textId="60B142F0" w:rsidR="003D6656" w:rsidRDefault="00735F10" w:rsidP="00A92BDE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 xml:space="preserve">Hildegunn </w:t>
            </w:r>
            <w:proofErr w:type="spellStart"/>
            <w:r w:rsidR="007D30A9">
              <w:rPr>
                <w:iCs/>
                <w:lang w:val="nb-NO"/>
              </w:rPr>
              <w:t>Hertveit</w:t>
            </w:r>
            <w:proofErr w:type="spellEnd"/>
            <w:r w:rsidR="007D30A9">
              <w:rPr>
                <w:iCs/>
                <w:lang w:val="nb-NO"/>
              </w:rPr>
              <w:t xml:space="preserve"> har fått time på legevakten </w:t>
            </w:r>
            <w:r w:rsidR="00F02F80">
              <w:rPr>
                <w:iCs/>
                <w:lang w:val="nb-NO"/>
              </w:rPr>
              <w:t xml:space="preserve">fordi hun føler seg tungpustet. </w:t>
            </w:r>
            <w:r w:rsidR="00B80482">
              <w:rPr>
                <w:iCs/>
                <w:lang w:val="nb-NO"/>
              </w:rPr>
              <w:t>Det var ektemannen som ringte inn</w:t>
            </w:r>
            <w:r w:rsidR="00387210">
              <w:rPr>
                <w:iCs/>
                <w:lang w:val="nb-NO"/>
              </w:rPr>
              <w:t xml:space="preserve"> og ordnet time. Han forteller i telefonsamtalen at hun</w:t>
            </w:r>
            <w:r w:rsidR="00433CFE">
              <w:rPr>
                <w:iCs/>
                <w:lang w:val="nb-NO"/>
              </w:rPr>
              <w:t xml:space="preserve"> er litt mer tungpustet enn vanlig og han lurer på om hun kan ha en lungebetennelse eller noe slikt</w:t>
            </w:r>
            <w:r w:rsidR="00245A0F">
              <w:rPr>
                <w:iCs/>
                <w:lang w:val="nb-NO"/>
              </w:rPr>
              <w:t xml:space="preserve"> fordi hun hoster litt og det kan høres ut som det er </w:t>
            </w:r>
            <w:r w:rsidR="00A71584">
              <w:rPr>
                <w:iCs/>
                <w:lang w:val="nb-NO"/>
              </w:rPr>
              <w:t>litt slim i brystet.</w:t>
            </w:r>
            <w:r w:rsidR="00021670">
              <w:rPr>
                <w:iCs/>
                <w:lang w:val="nb-NO"/>
              </w:rPr>
              <w:t xml:space="preserve"> Han beskriver henne som litt slapp og uvel. </w:t>
            </w:r>
          </w:p>
          <w:p w14:paraId="454E73D5" w14:textId="7A553F23" w:rsidR="00021670" w:rsidRDefault="00021670" w:rsidP="00A92BDE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Hildegunn og ektemannen møter</w:t>
            </w:r>
            <w:r w:rsidR="00233384">
              <w:rPr>
                <w:iCs/>
                <w:lang w:val="nb-NO"/>
              </w:rPr>
              <w:t xml:space="preserve"> opp på legevakten til oppsatt tid </w:t>
            </w:r>
            <w:proofErr w:type="spellStart"/>
            <w:r w:rsidR="00233384">
              <w:rPr>
                <w:iCs/>
                <w:lang w:val="nb-NO"/>
              </w:rPr>
              <w:t>kl</w:t>
            </w:r>
            <w:proofErr w:type="spellEnd"/>
            <w:r w:rsidR="00233384">
              <w:rPr>
                <w:iCs/>
                <w:lang w:val="nb-NO"/>
              </w:rPr>
              <w:t xml:space="preserve"> 19</w:t>
            </w:r>
            <w:r w:rsidR="00381DA6">
              <w:rPr>
                <w:iCs/>
                <w:lang w:val="nb-NO"/>
              </w:rPr>
              <w:t xml:space="preserve"> og sitter nå på venterommet. </w:t>
            </w:r>
          </w:p>
          <w:p w14:paraId="5A81D0E5" w14:textId="77777777" w:rsidR="00051551" w:rsidRDefault="00051551" w:rsidP="00A92BDE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Det er travelt på legevakten denne kvelden og alle legene er opptatt</w:t>
            </w:r>
            <w:r w:rsidR="00381DA6">
              <w:rPr>
                <w:iCs/>
                <w:lang w:val="nb-NO"/>
              </w:rPr>
              <w:t xml:space="preserve"> med andre pasienter. </w:t>
            </w:r>
          </w:p>
          <w:p w14:paraId="278D7E90" w14:textId="29F33FE7" w:rsidR="00381DA6" w:rsidRPr="00735F10" w:rsidRDefault="00127BB3" w:rsidP="00A92BDE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Klokka har nå blitt 19.20 og</w:t>
            </w:r>
            <w:r w:rsidR="00DE346D">
              <w:rPr>
                <w:iCs/>
                <w:lang w:val="nb-NO"/>
              </w:rPr>
              <w:t xml:space="preserve"> ektemannen begynner å bli utålmodig. Scenarioet starter når ektemannen henvender seg i </w:t>
            </w:r>
            <w:r w:rsidR="00185D21">
              <w:rPr>
                <w:iCs/>
                <w:lang w:val="nb-NO"/>
              </w:rPr>
              <w:t xml:space="preserve">skranken. </w:t>
            </w: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77777777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p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00B7F" w14:textId="77777777" w:rsidR="00563789" w:rsidRDefault="00A77467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 xml:space="preserve">Du </w:t>
            </w:r>
            <w:r w:rsidR="00CF15E3">
              <w:rPr>
                <w:iCs/>
                <w:lang w:val="nb-NO"/>
              </w:rPr>
              <w:t xml:space="preserve">har et hypertensivt lungeødem og strever veldig med pusten når du sitter på venterommet. Du </w:t>
            </w:r>
            <w:r w:rsidR="00FF5E49">
              <w:rPr>
                <w:iCs/>
                <w:lang w:val="nb-NO"/>
              </w:rPr>
              <w:t xml:space="preserve">får blåbærsyltetøy på leppene og fingerneglene som skal indikere cyanose. Du skal sminkes med </w:t>
            </w:r>
            <w:r w:rsidR="00BD354B">
              <w:rPr>
                <w:iCs/>
                <w:lang w:val="nb-NO"/>
              </w:rPr>
              <w:t xml:space="preserve">hvit </w:t>
            </w:r>
            <w:proofErr w:type="spellStart"/>
            <w:r w:rsidR="00BD354B">
              <w:rPr>
                <w:iCs/>
                <w:lang w:val="nb-NO"/>
              </w:rPr>
              <w:t>Halloweensminke</w:t>
            </w:r>
            <w:proofErr w:type="spellEnd"/>
            <w:r w:rsidR="00BD354B">
              <w:rPr>
                <w:iCs/>
                <w:lang w:val="nb-NO"/>
              </w:rPr>
              <w:t xml:space="preserve"> for å se blek ut samtidig som du kan ha på deg en fuktig overdel og fukte hårbunn + ansikt.</w:t>
            </w:r>
            <w:r w:rsidR="009B68DE">
              <w:rPr>
                <w:iCs/>
                <w:lang w:val="nb-NO"/>
              </w:rPr>
              <w:t xml:space="preserve"> Du har surklete respirasjon og det skummer hvitt ut av munnen din</w:t>
            </w:r>
            <w:r w:rsidR="005C35ED">
              <w:rPr>
                <w:iCs/>
                <w:lang w:val="nb-NO"/>
              </w:rPr>
              <w:t xml:space="preserve">. Du kan bruke </w:t>
            </w:r>
            <w:r w:rsidR="00566A8D">
              <w:rPr>
                <w:iCs/>
                <w:lang w:val="nb-NO"/>
              </w:rPr>
              <w:t xml:space="preserve">yoghurt, </w:t>
            </w:r>
            <w:proofErr w:type="spellStart"/>
            <w:r w:rsidR="00566A8D">
              <w:rPr>
                <w:iCs/>
                <w:lang w:val="nb-NO"/>
              </w:rPr>
              <w:t>biola</w:t>
            </w:r>
            <w:proofErr w:type="spellEnd"/>
            <w:r w:rsidR="00566A8D">
              <w:rPr>
                <w:iCs/>
                <w:lang w:val="nb-NO"/>
              </w:rPr>
              <w:t xml:space="preserve"> eller lignende for å få pusten til å høres surklete ut. Hårskum eller lignende</w:t>
            </w:r>
            <w:r w:rsidR="008B2326">
              <w:rPr>
                <w:iCs/>
                <w:lang w:val="nb-NO"/>
              </w:rPr>
              <w:t xml:space="preserve"> fra munnviken. </w:t>
            </w:r>
          </w:p>
          <w:p w14:paraId="768DC274" w14:textId="4806F2AD" w:rsidR="008B2326" w:rsidRPr="00F00187" w:rsidRDefault="008B2326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Du er engstelig og har voldsom følelse av å ikke få puste.</w:t>
            </w:r>
            <w:r w:rsidR="00B345A3">
              <w:rPr>
                <w:iCs/>
                <w:lang w:val="nb-NO"/>
              </w:rPr>
              <w:t xml:space="preserve"> Du er avhengig av god informasjon for å godta tiltak som CPAP og </w:t>
            </w:r>
            <w:proofErr w:type="spellStart"/>
            <w:r w:rsidR="00B345A3">
              <w:rPr>
                <w:iCs/>
                <w:lang w:val="nb-NO"/>
              </w:rPr>
              <w:t>veneflon</w:t>
            </w:r>
            <w:proofErr w:type="spellEnd"/>
            <w:r w:rsidR="006D1D64">
              <w:rPr>
                <w:iCs/>
                <w:lang w:val="nb-NO"/>
              </w:rPr>
              <w:t>.</w:t>
            </w:r>
            <w:r>
              <w:rPr>
                <w:iCs/>
                <w:lang w:val="nb-NO"/>
              </w:rPr>
              <w:t xml:space="preserve"> Du bruker mye </w:t>
            </w:r>
            <w:proofErr w:type="spellStart"/>
            <w:r>
              <w:rPr>
                <w:iCs/>
                <w:lang w:val="nb-NO"/>
              </w:rPr>
              <w:t>hjelpemusklatur</w:t>
            </w:r>
            <w:proofErr w:type="spellEnd"/>
            <w:r w:rsidR="008978C9">
              <w:rPr>
                <w:iCs/>
                <w:lang w:val="nb-NO"/>
              </w:rPr>
              <w:t>.</w:t>
            </w:r>
          </w:p>
        </w:tc>
      </w:tr>
      <w:tr w:rsidR="00275C82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fasilitator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BA322" w14:textId="50B8894B" w:rsidR="00275C82" w:rsidRDefault="00B03883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Pasienten de møter skal ha et hypertensivt lungeødem</w:t>
            </w:r>
            <w:r w:rsidR="00BB2C94">
              <w:rPr>
                <w:iCs/>
                <w:lang w:val="nb-NO"/>
              </w:rPr>
              <w:t>. Ha en plan på justering av vanskelighetsgrad</w:t>
            </w:r>
            <w:r w:rsidR="00630B33">
              <w:rPr>
                <w:iCs/>
                <w:lang w:val="nb-NO"/>
              </w:rPr>
              <w:t xml:space="preserve">. Målet er at de skal kunne gjenkjenne og sette i gang relevante behandlingstiltak </w:t>
            </w:r>
            <w:r w:rsidR="0064620C">
              <w:rPr>
                <w:iCs/>
                <w:lang w:val="nb-NO"/>
              </w:rPr>
              <w:t>i påvente av ambulanse</w:t>
            </w:r>
            <w:r w:rsidR="00EF4CC4">
              <w:rPr>
                <w:iCs/>
                <w:lang w:val="nb-NO"/>
              </w:rPr>
              <w:t>.</w:t>
            </w:r>
          </w:p>
          <w:p w14:paraId="507829B8" w14:textId="602CA203" w:rsidR="00C77174" w:rsidRDefault="00CD59A1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E</w:t>
            </w:r>
            <w:r w:rsidR="00C36849">
              <w:rPr>
                <w:iCs/>
                <w:lang w:val="nb-NO"/>
              </w:rPr>
              <w:t>get ark</w:t>
            </w:r>
            <w:r>
              <w:rPr>
                <w:iCs/>
                <w:lang w:val="nb-NO"/>
              </w:rPr>
              <w:t>/dokument</w:t>
            </w:r>
            <w:r w:rsidR="00C36849">
              <w:rPr>
                <w:iCs/>
                <w:lang w:val="nb-NO"/>
              </w:rPr>
              <w:t xml:space="preserve"> med bakgrunnsinformasjon </w:t>
            </w:r>
            <w:r w:rsidR="00E35AB3">
              <w:rPr>
                <w:iCs/>
                <w:lang w:val="nb-NO"/>
              </w:rPr>
              <w:t xml:space="preserve">og medikamentliste </w:t>
            </w:r>
            <w:r w:rsidR="00C36849">
              <w:rPr>
                <w:iCs/>
                <w:lang w:val="nb-NO"/>
              </w:rPr>
              <w:t xml:space="preserve">om Hildegunn som </w:t>
            </w:r>
            <w:r w:rsidR="00E35AB3">
              <w:rPr>
                <w:iCs/>
                <w:lang w:val="nb-NO"/>
              </w:rPr>
              <w:t xml:space="preserve">de ansatte kan finne i pasientens journal på en pc. </w:t>
            </w:r>
          </w:p>
          <w:p w14:paraId="6573C12D" w14:textId="77777777" w:rsidR="0008791D" w:rsidRDefault="0008791D">
            <w:pPr>
              <w:pStyle w:val="Scenariobrdtekst"/>
              <w:rPr>
                <w:iCs/>
                <w:lang w:val="nb-NO"/>
              </w:rPr>
            </w:pPr>
          </w:p>
          <w:p w14:paraId="2C4D067C" w14:textId="77777777" w:rsidR="00732387" w:rsidRDefault="00732387">
            <w:pPr>
              <w:pStyle w:val="Scenariobrdtekst"/>
              <w:rPr>
                <w:iCs/>
                <w:lang w:val="nb-NO"/>
              </w:rPr>
            </w:pPr>
          </w:p>
          <w:p w14:paraId="3DB07AD7" w14:textId="77777777" w:rsidR="00732387" w:rsidRDefault="00732387">
            <w:pPr>
              <w:pStyle w:val="Scenariobrdtekst"/>
              <w:rPr>
                <w:iCs/>
                <w:lang w:val="nb-NO"/>
              </w:rPr>
            </w:pPr>
          </w:p>
          <w:p w14:paraId="13A7C8CD" w14:textId="21FE8E94" w:rsidR="00630B33" w:rsidRDefault="00630B33">
            <w:pPr>
              <w:pStyle w:val="Scenariobrdtekst"/>
              <w:rPr>
                <w:iCs/>
                <w:lang w:val="nb-NO"/>
              </w:rPr>
            </w:pPr>
            <w:r>
              <w:rPr>
                <w:iCs/>
                <w:lang w:val="nb-NO"/>
              </w:rPr>
              <w:lastRenderedPageBreak/>
              <w:t>Tips til</w:t>
            </w:r>
            <w:r w:rsidR="006D1D64">
              <w:rPr>
                <w:iCs/>
                <w:lang w:val="nb-NO"/>
              </w:rPr>
              <w:t xml:space="preserve"> kompliserende faktorer: </w:t>
            </w:r>
          </w:p>
          <w:p w14:paraId="3C77CCCA" w14:textId="486CEAA7" w:rsidR="006D1D64" w:rsidRDefault="004419DD" w:rsidP="006D1D64">
            <w:pPr>
              <w:pStyle w:val="Scenariobrdtekst"/>
              <w:numPr>
                <w:ilvl w:val="0"/>
                <w:numId w:val="3"/>
              </w:numPr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Rytmeforstyrrelse</w:t>
            </w:r>
            <w:r w:rsidR="00477046">
              <w:rPr>
                <w:iCs/>
                <w:lang w:val="nb-NO"/>
              </w:rPr>
              <w:t>, SVT, VT eller rask atrieflimmer.</w:t>
            </w:r>
          </w:p>
          <w:p w14:paraId="3FF6634E" w14:textId="77777777" w:rsidR="00234C5B" w:rsidRDefault="00C3476C" w:rsidP="006D1D64">
            <w:pPr>
              <w:pStyle w:val="Scenariobrdtekst"/>
              <w:numPr>
                <w:ilvl w:val="0"/>
                <w:numId w:val="3"/>
              </w:numPr>
              <w:rPr>
                <w:iCs/>
                <w:lang w:val="nb-NO"/>
              </w:rPr>
            </w:pPr>
            <w:r>
              <w:rPr>
                <w:iCs/>
                <w:lang w:val="nb-NO"/>
              </w:rPr>
              <w:t xml:space="preserve">Pårørende som stadig bryter inn / er engstelig og har behov for informasjon. </w:t>
            </w:r>
          </w:p>
          <w:p w14:paraId="627F2A47" w14:textId="77777777" w:rsidR="00C3476C" w:rsidRDefault="008274F8" w:rsidP="006D1D64">
            <w:pPr>
              <w:pStyle w:val="Scenariobrdtekst"/>
              <w:numPr>
                <w:ilvl w:val="0"/>
                <w:numId w:val="3"/>
              </w:numPr>
              <w:rPr>
                <w:iCs/>
                <w:lang w:val="nb-NO"/>
              </w:rPr>
            </w:pPr>
            <w:proofErr w:type="spellStart"/>
            <w:r>
              <w:rPr>
                <w:iCs/>
                <w:lang w:val="nb-NO"/>
              </w:rPr>
              <w:t>Pasieten</w:t>
            </w:r>
            <w:proofErr w:type="spellEnd"/>
            <w:r>
              <w:rPr>
                <w:iCs/>
                <w:lang w:val="nb-NO"/>
              </w:rPr>
              <w:t xml:space="preserve"> blir bevisstløs</w:t>
            </w:r>
          </w:p>
          <w:p w14:paraId="4595C060" w14:textId="176B66BC" w:rsidR="00034AC1" w:rsidRPr="00034AC1" w:rsidRDefault="00034AC1" w:rsidP="00034AC1">
            <w:pPr>
              <w:pStyle w:val="Scenariobrdtekst"/>
              <w:numPr>
                <w:ilvl w:val="0"/>
                <w:numId w:val="3"/>
              </w:numPr>
              <w:rPr>
                <w:iCs/>
                <w:lang w:val="nb-NO"/>
              </w:rPr>
            </w:pPr>
            <w:r>
              <w:rPr>
                <w:iCs/>
                <w:lang w:val="nb-NO"/>
              </w:rPr>
              <w:t>Pustestans eller hjertestans.</w:t>
            </w: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proofErr w:type="spellStart"/>
            <w:r>
              <w:lastRenderedPageBreak/>
              <w:t>Målinger</w:t>
            </w:r>
            <w:proofErr w:type="spellEnd"/>
            <w:r>
              <w:t>/</w:t>
            </w:r>
            <w:proofErr w:type="spellStart"/>
            <w:r>
              <w:t>verdier</w:t>
            </w:r>
            <w:proofErr w:type="spellEnd"/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58A3304E" w:rsidR="00275918" w:rsidRDefault="00BA299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Fri luftvei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:rsidRPr="00F0611B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EAFBC" w14:textId="77777777" w:rsidR="00275918" w:rsidRDefault="00BC451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BC4510">
              <w:rPr>
                <w:rFonts w:cstheme="minorBidi"/>
                <w:color w:val="auto"/>
                <w:lang w:val="nb-NO"/>
              </w:rPr>
              <w:t>Surklete respirasjon, skummer ut a</w:t>
            </w:r>
            <w:r>
              <w:rPr>
                <w:rFonts w:cstheme="minorBidi"/>
                <w:color w:val="auto"/>
                <w:lang w:val="nb-NO"/>
              </w:rPr>
              <w:t>v munnen, cyanotisk på lepper og fingre</w:t>
            </w:r>
            <w:r w:rsidR="00712206">
              <w:rPr>
                <w:rFonts w:cstheme="minorBidi"/>
                <w:color w:val="auto"/>
                <w:lang w:val="nb-NO"/>
              </w:rPr>
              <w:t>.</w:t>
            </w:r>
            <w:r w:rsidR="004F7033">
              <w:rPr>
                <w:rFonts w:cstheme="minorBidi"/>
                <w:color w:val="auto"/>
                <w:lang w:val="nb-NO"/>
              </w:rPr>
              <w:t xml:space="preserve"> Bruker </w:t>
            </w:r>
            <w:proofErr w:type="spellStart"/>
            <w:r w:rsidR="004F7033">
              <w:rPr>
                <w:rFonts w:cstheme="minorBidi"/>
                <w:color w:val="auto"/>
                <w:lang w:val="nb-NO"/>
              </w:rPr>
              <w:t>hjelpemusklatur</w:t>
            </w:r>
            <w:proofErr w:type="spellEnd"/>
            <w:r w:rsidR="004F7033">
              <w:rPr>
                <w:rFonts w:cstheme="minorBidi"/>
                <w:color w:val="auto"/>
                <w:lang w:val="nb-NO"/>
              </w:rPr>
              <w:t>.</w:t>
            </w:r>
            <w:r w:rsidR="00712206">
              <w:rPr>
                <w:rFonts w:cstheme="minorBidi"/>
                <w:color w:val="auto"/>
                <w:lang w:val="nb-NO"/>
              </w:rPr>
              <w:t xml:space="preserve"> RF: 40, SaO2: 78% på romluft. </w:t>
            </w:r>
          </w:p>
          <w:p w14:paraId="0D384E25" w14:textId="75094E06" w:rsidR="008547B9" w:rsidRPr="00BC4510" w:rsidRDefault="008547B9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Klarer kun å svare med enstavelsesord.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8594B" w14:textId="77777777" w:rsidR="00275918" w:rsidRDefault="002F53A1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Ved </w:t>
            </w:r>
            <w:proofErr w:type="spellStart"/>
            <w:r>
              <w:rPr>
                <w:rFonts w:cstheme="minorBidi"/>
                <w:color w:val="auto"/>
                <w:lang w:val="nb-NO"/>
              </w:rPr>
              <w:t>adm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 xml:space="preserve"> av O2: </w:t>
            </w:r>
          </w:p>
          <w:p w14:paraId="35308A19" w14:textId="77777777" w:rsidR="002F53A1" w:rsidRDefault="002F53A1" w:rsidP="002F53A1">
            <w:pPr>
              <w:pStyle w:val="NoParagraphStyle"/>
              <w:numPr>
                <w:ilvl w:val="0"/>
                <w:numId w:val="4"/>
              </w:numPr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Nesebrille &lt;5 l: 82%</w:t>
            </w:r>
          </w:p>
          <w:p w14:paraId="03EFB925" w14:textId="77777777" w:rsidR="002F53A1" w:rsidRDefault="002F53A1" w:rsidP="002F53A1">
            <w:pPr>
              <w:pStyle w:val="NoParagraphStyle"/>
              <w:numPr>
                <w:ilvl w:val="0"/>
                <w:numId w:val="4"/>
              </w:numPr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Maske med </w:t>
            </w:r>
            <w:proofErr w:type="spellStart"/>
            <w:r>
              <w:rPr>
                <w:rFonts w:cstheme="minorBidi"/>
                <w:color w:val="auto"/>
                <w:lang w:val="nb-NO"/>
              </w:rPr>
              <w:t>reservoir</w:t>
            </w:r>
            <w:proofErr w:type="spellEnd"/>
            <w:r w:rsidR="00E1407D">
              <w:rPr>
                <w:rFonts w:cstheme="minorBidi"/>
                <w:color w:val="auto"/>
                <w:lang w:val="nb-NO"/>
              </w:rPr>
              <w:t xml:space="preserve"> &gt;10 l: 86%</w:t>
            </w:r>
          </w:p>
          <w:p w14:paraId="65F93C62" w14:textId="4C650052" w:rsidR="00D63938" w:rsidRDefault="00D63938" w:rsidP="002F53A1">
            <w:pPr>
              <w:pStyle w:val="NoParagraphStyle"/>
              <w:numPr>
                <w:ilvl w:val="0"/>
                <w:numId w:val="4"/>
              </w:numPr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Må forklares</w:t>
            </w:r>
            <w:r w:rsidR="00C55253">
              <w:rPr>
                <w:rFonts w:cstheme="minorBidi"/>
                <w:color w:val="auto"/>
                <w:lang w:val="nb-NO"/>
              </w:rPr>
              <w:t xml:space="preserve"> ved </w:t>
            </w:r>
            <w:proofErr w:type="spellStart"/>
            <w:r w:rsidR="00C55253">
              <w:rPr>
                <w:rFonts w:cstheme="minorBidi"/>
                <w:color w:val="auto"/>
                <w:lang w:val="nb-NO"/>
              </w:rPr>
              <w:t>adm</w:t>
            </w:r>
            <w:proofErr w:type="spellEnd"/>
            <w:r w:rsidR="00C55253">
              <w:rPr>
                <w:rFonts w:cstheme="minorBidi"/>
                <w:color w:val="auto"/>
                <w:lang w:val="nb-NO"/>
              </w:rPr>
              <w:t xml:space="preserve"> av CPAP – ellers uro. </w:t>
            </w:r>
          </w:p>
          <w:p w14:paraId="18089227" w14:textId="77777777" w:rsidR="00E1407D" w:rsidRDefault="00E1407D" w:rsidP="002F53A1">
            <w:pPr>
              <w:pStyle w:val="NoParagraphStyle"/>
              <w:numPr>
                <w:ilvl w:val="0"/>
                <w:numId w:val="4"/>
              </w:numPr>
              <w:spacing w:line="240" w:lineRule="auto"/>
              <w:textAlignment w:val="auto"/>
              <w:rPr>
                <w:rFonts w:cstheme="minorBidi"/>
                <w:color w:val="auto"/>
                <w:lang w:val="en-US"/>
              </w:rPr>
            </w:pPr>
            <w:r w:rsidRPr="000A10D6">
              <w:rPr>
                <w:rFonts w:cstheme="minorBidi"/>
                <w:color w:val="auto"/>
                <w:lang w:val="en-US"/>
              </w:rPr>
              <w:t xml:space="preserve">CPAP, PEEP 5, </w:t>
            </w:r>
            <w:r w:rsidR="000A10D6" w:rsidRPr="000A10D6">
              <w:rPr>
                <w:rFonts w:cstheme="minorBidi"/>
                <w:color w:val="auto"/>
                <w:lang w:val="en-US"/>
              </w:rPr>
              <w:t xml:space="preserve">30% O2: 92%. PEEP 10 </w:t>
            </w:r>
            <w:proofErr w:type="spellStart"/>
            <w:r w:rsidR="000A10D6" w:rsidRPr="000A10D6">
              <w:rPr>
                <w:rFonts w:cstheme="minorBidi"/>
                <w:color w:val="auto"/>
                <w:lang w:val="en-US"/>
              </w:rPr>
              <w:t>o</w:t>
            </w:r>
            <w:r w:rsidR="000A10D6">
              <w:rPr>
                <w:rFonts w:cstheme="minorBidi"/>
                <w:color w:val="auto"/>
                <w:lang w:val="en-US"/>
              </w:rPr>
              <w:t>g</w:t>
            </w:r>
            <w:proofErr w:type="spellEnd"/>
            <w:r w:rsidR="000A10D6">
              <w:rPr>
                <w:rFonts w:cstheme="minorBidi"/>
                <w:color w:val="auto"/>
                <w:lang w:val="en-US"/>
              </w:rPr>
              <w:t xml:space="preserve"> 60% O2: 98%.</w:t>
            </w:r>
          </w:p>
          <w:p w14:paraId="3E858427" w14:textId="77777777" w:rsidR="00F0611B" w:rsidRDefault="00F0611B" w:rsidP="00F0611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F0611B">
              <w:rPr>
                <w:rFonts w:cstheme="minorBidi"/>
                <w:color w:val="auto"/>
                <w:lang w:val="nb-NO"/>
              </w:rPr>
              <w:t xml:space="preserve">Ingen effekt av Solu </w:t>
            </w:r>
            <w:proofErr w:type="spellStart"/>
            <w:r w:rsidRPr="00F0611B">
              <w:rPr>
                <w:rFonts w:cstheme="minorBidi"/>
                <w:color w:val="auto"/>
                <w:lang w:val="nb-NO"/>
              </w:rPr>
              <w:t>C</w:t>
            </w:r>
            <w:r>
              <w:rPr>
                <w:rFonts w:cstheme="minorBidi"/>
                <w:color w:val="auto"/>
                <w:lang w:val="nb-NO"/>
              </w:rPr>
              <w:t>ortef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 xml:space="preserve"> eller forstøver.</w:t>
            </w:r>
          </w:p>
          <w:p w14:paraId="4FAB3B8C" w14:textId="1F714BD9" w:rsidR="000014F4" w:rsidRDefault="000014F4" w:rsidP="00F0611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Synkende verdier ved manglende tiltak.</w:t>
            </w:r>
          </w:p>
          <w:p w14:paraId="441A9AC3" w14:textId="0474147C" w:rsidR="00656A40" w:rsidRPr="00F0611B" w:rsidRDefault="00656A40" w:rsidP="00F0611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RF</w:t>
            </w:r>
            <w:r w:rsidR="000014F4">
              <w:rPr>
                <w:rFonts w:cstheme="minorBidi"/>
                <w:color w:val="auto"/>
                <w:lang w:val="nb-NO"/>
              </w:rPr>
              <w:t>: Ved</w:t>
            </w:r>
            <w:r w:rsidR="007E2967">
              <w:rPr>
                <w:rFonts w:cstheme="minorBidi"/>
                <w:color w:val="auto"/>
                <w:lang w:val="nb-NO"/>
              </w:rPr>
              <w:t xml:space="preserve"> CPAP: 30. </w:t>
            </w: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Pr="00F0611B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90346" w14:textId="77777777" w:rsidR="00275918" w:rsidRDefault="004F7033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Blek og svært klam</w:t>
            </w:r>
            <w:r w:rsidR="009D78A5">
              <w:rPr>
                <w:rFonts w:cstheme="minorBidi"/>
                <w:color w:val="auto"/>
                <w:lang w:val="nb-NO"/>
              </w:rPr>
              <w:t xml:space="preserve">. BT: </w:t>
            </w:r>
            <w:r w:rsidR="00C86B90">
              <w:rPr>
                <w:rFonts w:cstheme="minorBidi"/>
                <w:color w:val="auto"/>
                <w:lang w:val="nb-NO"/>
              </w:rPr>
              <w:t>210/115. Puls:</w:t>
            </w:r>
            <w:r w:rsidR="005B7AB3">
              <w:rPr>
                <w:rFonts w:cstheme="minorBidi"/>
                <w:color w:val="auto"/>
                <w:lang w:val="nb-NO"/>
              </w:rPr>
              <w:t xml:space="preserve"> 145</w:t>
            </w:r>
            <w:r w:rsidR="00FA0F39">
              <w:rPr>
                <w:rFonts w:cstheme="minorBidi"/>
                <w:color w:val="auto"/>
                <w:lang w:val="nb-NO"/>
              </w:rPr>
              <w:t>.</w:t>
            </w:r>
          </w:p>
          <w:p w14:paraId="6136C944" w14:textId="3374B139" w:rsidR="00FA0F39" w:rsidRDefault="00FA0F39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EKG: Sinustachykardi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564F" w14:textId="77777777" w:rsidR="00275918" w:rsidRDefault="00B31435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Ved </w:t>
            </w:r>
            <w:proofErr w:type="spellStart"/>
            <w:r>
              <w:rPr>
                <w:rFonts w:cstheme="minorBidi"/>
                <w:color w:val="auto"/>
                <w:lang w:val="nb-NO"/>
              </w:rPr>
              <w:t>adm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 xml:space="preserve"> av </w:t>
            </w:r>
            <w:proofErr w:type="spellStart"/>
            <w:r>
              <w:rPr>
                <w:rFonts w:cstheme="minorBidi"/>
                <w:color w:val="auto"/>
                <w:lang w:val="nb-NO"/>
              </w:rPr>
              <w:t>nitro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>: BT: 155/95</w:t>
            </w:r>
          </w:p>
          <w:p w14:paraId="6ECB5847" w14:textId="77777777" w:rsidR="005072E4" w:rsidRDefault="005072E4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Ved </w:t>
            </w:r>
            <w:proofErr w:type="spellStart"/>
            <w:r>
              <w:rPr>
                <w:rFonts w:cstheme="minorBidi"/>
                <w:color w:val="auto"/>
                <w:lang w:val="nb-NO"/>
              </w:rPr>
              <w:t>adm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 xml:space="preserve"> av</w:t>
            </w:r>
            <w:r w:rsidR="00443A73">
              <w:rPr>
                <w:rFonts w:cstheme="minorBidi"/>
                <w:color w:val="auto"/>
                <w:lang w:val="nb-NO"/>
              </w:rPr>
              <w:t xml:space="preserve"> </w:t>
            </w:r>
            <w:proofErr w:type="spellStart"/>
            <w:r w:rsidR="00443A73">
              <w:rPr>
                <w:rFonts w:cstheme="minorBidi"/>
                <w:color w:val="auto"/>
                <w:lang w:val="nb-NO"/>
              </w:rPr>
              <w:t>Seloken</w:t>
            </w:r>
            <w:proofErr w:type="spellEnd"/>
            <w:r w:rsidR="00443A73">
              <w:rPr>
                <w:rFonts w:cstheme="minorBidi"/>
                <w:color w:val="auto"/>
                <w:lang w:val="nb-NO"/>
              </w:rPr>
              <w:t xml:space="preserve">: Puls 95. </w:t>
            </w:r>
          </w:p>
          <w:p w14:paraId="0DD40F3F" w14:textId="5C01780A" w:rsidR="00443A73" w:rsidRDefault="00443A73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:rsidRPr="00B90191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08C4D20A" w:rsidR="00275918" w:rsidRPr="001A7845" w:rsidRDefault="00F5756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Svært medtatt</w:t>
            </w:r>
            <w:r w:rsidR="00593665">
              <w:rPr>
                <w:rFonts w:cstheme="minorBidi"/>
                <w:color w:val="auto"/>
                <w:lang w:val="nb-NO"/>
              </w:rPr>
              <w:t xml:space="preserve">, men samtidig kavete </w:t>
            </w:r>
            <w:proofErr w:type="spellStart"/>
            <w:r w:rsidR="00593665">
              <w:rPr>
                <w:rFonts w:cstheme="minorBidi"/>
                <w:color w:val="auto"/>
                <w:lang w:val="nb-NO"/>
              </w:rPr>
              <w:t>pga</w:t>
            </w:r>
            <w:proofErr w:type="spellEnd"/>
            <w:r w:rsidR="00593665">
              <w:rPr>
                <w:rFonts w:cstheme="minorBidi"/>
                <w:color w:val="auto"/>
                <w:lang w:val="nb-NO"/>
              </w:rPr>
              <w:t xml:space="preserve"> følelse av å ikke få puste.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3CC1E6C3" w:rsidR="00275918" w:rsidRPr="00B90191" w:rsidRDefault="007E2967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Roer seg</w:t>
            </w:r>
            <w:r w:rsidR="004C16FA">
              <w:rPr>
                <w:rFonts w:cstheme="minorBidi"/>
                <w:color w:val="auto"/>
                <w:lang w:val="nb-NO"/>
              </w:rPr>
              <w:t xml:space="preserve"> ved aktuelle tiltak. </w:t>
            </w:r>
            <w:r w:rsidR="00C55253">
              <w:rPr>
                <w:rFonts w:cstheme="minorBidi"/>
                <w:color w:val="auto"/>
                <w:lang w:val="nb-NO"/>
              </w:rPr>
              <w:t>Blir ytterligere engstelig dersom hun ikke forklares</w:t>
            </w:r>
            <w:r w:rsidR="00BE475E">
              <w:rPr>
                <w:rFonts w:cstheme="minorBidi"/>
                <w:color w:val="auto"/>
                <w:lang w:val="nb-NO"/>
              </w:rPr>
              <w:t xml:space="preserve"> ang. CPAP adm. Trenger informasjon om hva som skjer. </w:t>
            </w: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Pr="00B90191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</w:t>
            </w:r>
            <w:proofErr w:type="spellEnd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verdier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63F145E6" w:rsidR="00275918" w:rsidRDefault="00A557C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Temp 36,1.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0D3F611C" w:rsidR="00275918" w:rsidRDefault="00BE475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Uendret. </w:t>
            </w:r>
          </w:p>
        </w:tc>
      </w:tr>
      <w:tr w:rsidR="00275918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proofErr w:type="spellStart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Psykisk</w:t>
            </w:r>
            <w:proofErr w:type="spellEnd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77FCA691" w:rsidR="00FF1514" w:rsidRPr="00A557C8" w:rsidRDefault="00940167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Cs/>
                <w:color w:val="auto"/>
                <w:lang w:val="nb-NO"/>
              </w:rPr>
            </w:pPr>
            <w:r>
              <w:rPr>
                <w:rFonts w:ascii="Myriad Pro" w:hAnsi="Myriad Pro" w:cstheme="minorBidi"/>
                <w:iCs/>
                <w:color w:val="auto"/>
                <w:lang w:val="nb-NO"/>
              </w:rPr>
              <w:t>Motorisk u</w:t>
            </w:r>
            <w:r w:rsidR="00A557C8">
              <w:rPr>
                <w:rFonts w:ascii="Myriad Pro" w:hAnsi="Myriad Pro" w:cstheme="minorBidi"/>
                <w:iCs/>
                <w:color w:val="auto"/>
                <w:lang w:val="nb-NO"/>
              </w:rPr>
              <w:t>rolig og engstelig</w:t>
            </w:r>
            <w:r>
              <w:rPr>
                <w:rFonts w:ascii="Myriad Pro" w:hAnsi="Myriad Pro" w:cstheme="minorBidi"/>
                <w:iCs/>
                <w:color w:val="auto"/>
                <w:lang w:val="nb-NO"/>
              </w:rPr>
              <w:t xml:space="preserve">. Vil helst sitte oppe. Ønsker å samarbeide, men </w:t>
            </w:r>
            <w:r w:rsidR="00F04811">
              <w:rPr>
                <w:rFonts w:ascii="Myriad Pro" w:hAnsi="Myriad Pro" w:cstheme="minorBidi"/>
                <w:iCs/>
                <w:color w:val="auto"/>
                <w:lang w:val="nb-NO"/>
              </w:rPr>
              <w:t xml:space="preserve">økende engstelse dersom hun ikke blir forklart hva som skjer.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 xml:space="preserve">Forslag til ting å ta opp i </w:t>
            </w:r>
            <w:proofErr w:type="spellStart"/>
            <w:r w:rsidRPr="00605090">
              <w:rPr>
                <w:lang w:val="nb-NO"/>
              </w:rPr>
              <w:t>debrief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FF607" w14:textId="5B00A585" w:rsidR="00905C6E" w:rsidRDefault="00905C6E" w:rsidP="00905C6E">
            <w:pPr>
              <w:pStyle w:val="Scenariobrdtekst"/>
              <w:numPr>
                <w:ilvl w:val="0"/>
                <w:numId w:val="5"/>
              </w:numPr>
              <w:rPr>
                <w:lang w:val="nb-NO"/>
              </w:rPr>
            </w:pPr>
            <w:r>
              <w:rPr>
                <w:lang w:val="nb-NO"/>
              </w:rPr>
              <w:t>Iverksette relevante tiltak</w:t>
            </w:r>
          </w:p>
          <w:p w14:paraId="5DD56FFE" w14:textId="226BBAAE" w:rsidR="00905C6E" w:rsidRDefault="00905C6E" w:rsidP="00905C6E">
            <w:pPr>
              <w:pStyle w:val="Scenariobrdtekst"/>
              <w:numPr>
                <w:ilvl w:val="0"/>
                <w:numId w:val="4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Hvilke tiltak ble gjort? </w:t>
            </w:r>
          </w:p>
          <w:p w14:paraId="0ECD2682" w14:textId="167B9C44" w:rsidR="00905C6E" w:rsidRDefault="00905C6E" w:rsidP="00905C6E">
            <w:pPr>
              <w:pStyle w:val="Scenariobrdtekst"/>
              <w:numPr>
                <w:ilvl w:val="0"/>
                <w:numId w:val="4"/>
              </w:numPr>
              <w:rPr>
                <w:lang w:val="nb-NO"/>
              </w:rPr>
            </w:pPr>
            <w:r>
              <w:rPr>
                <w:lang w:val="nb-NO"/>
              </w:rPr>
              <w:t>Tanker om rekkefølgen</w:t>
            </w:r>
            <w:r w:rsidR="00353EAE">
              <w:rPr>
                <w:lang w:val="nb-NO"/>
              </w:rPr>
              <w:t xml:space="preserve"> tiltakene ble gjort i?</w:t>
            </w:r>
          </w:p>
          <w:p w14:paraId="2633BDD9" w14:textId="281A60E4" w:rsidR="00353EAE" w:rsidRDefault="00353EAE" w:rsidP="00905C6E">
            <w:pPr>
              <w:pStyle w:val="Scenariobrdtekst"/>
              <w:numPr>
                <w:ilvl w:val="0"/>
                <w:numId w:val="4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Hvorfor var nettopp disse tiltakene viktig for pasienten? </w:t>
            </w:r>
          </w:p>
          <w:p w14:paraId="07F8AD5F" w14:textId="77777777" w:rsidR="00353EAE" w:rsidRDefault="00353EAE" w:rsidP="00353EAE">
            <w:pPr>
              <w:pStyle w:val="Scenariobrdtekst"/>
              <w:rPr>
                <w:lang w:val="nb-NO"/>
              </w:rPr>
            </w:pPr>
          </w:p>
          <w:p w14:paraId="5F9F6CE4" w14:textId="6C725A52" w:rsidR="00353EAE" w:rsidRDefault="00353EAE" w:rsidP="00353EAE">
            <w:pPr>
              <w:pStyle w:val="Scenariobrdtekst"/>
              <w:numPr>
                <w:ilvl w:val="0"/>
                <w:numId w:val="5"/>
              </w:numPr>
              <w:rPr>
                <w:lang w:val="nb-NO"/>
              </w:rPr>
            </w:pPr>
            <w:r>
              <w:rPr>
                <w:lang w:val="nb-NO"/>
              </w:rPr>
              <w:t xml:space="preserve">Bruk av </w:t>
            </w:r>
            <w:proofErr w:type="spellStart"/>
            <w:r>
              <w:rPr>
                <w:lang w:val="nb-NO"/>
              </w:rPr>
              <w:t>closed</w:t>
            </w:r>
            <w:proofErr w:type="spellEnd"/>
            <w:r>
              <w:rPr>
                <w:lang w:val="nb-NO"/>
              </w:rPr>
              <w:t xml:space="preserve"> loop kommunikasjon i teamet</w:t>
            </w:r>
          </w:p>
          <w:p w14:paraId="0481B091" w14:textId="0B1F94EB" w:rsidR="00237C35" w:rsidRDefault="00237C35" w:rsidP="00237C35">
            <w:pPr>
              <w:pStyle w:val="Scenariobrdtekst"/>
              <w:numPr>
                <w:ilvl w:val="0"/>
                <w:numId w:val="4"/>
              </w:numPr>
              <w:rPr>
                <w:lang w:val="nb-NO"/>
              </w:rPr>
            </w:pPr>
            <w:r>
              <w:rPr>
                <w:lang w:val="nb-NO"/>
              </w:rPr>
              <w:t>Eksempler på når dette ble benyttet</w:t>
            </w:r>
          </w:p>
          <w:p w14:paraId="0FC8335D" w14:textId="50F77E34" w:rsidR="00237C35" w:rsidRDefault="00237C35" w:rsidP="00237C35">
            <w:pPr>
              <w:pStyle w:val="Scenariobrdtekst"/>
              <w:numPr>
                <w:ilvl w:val="0"/>
                <w:numId w:val="4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Hvor oversiktlig opplevde dere situasjonen? </w:t>
            </w:r>
            <w:r w:rsidR="00B76FB9">
              <w:rPr>
                <w:lang w:val="nb-NO"/>
              </w:rPr>
              <w:t xml:space="preserve">Hva bidro til oversikt? </w:t>
            </w:r>
            <w:proofErr w:type="spellStart"/>
            <w:r w:rsidR="00B76FB9">
              <w:rPr>
                <w:lang w:val="nb-NO"/>
              </w:rPr>
              <w:t>Evt</w:t>
            </w:r>
            <w:proofErr w:type="spellEnd"/>
            <w:r w:rsidR="00B76FB9">
              <w:rPr>
                <w:lang w:val="nb-NO"/>
              </w:rPr>
              <w:t xml:space="preserve"> ikke oversikt?</w:t>
            </w:r>
          </w:p>
          <w:p w14:paraId="4E893768" w14:textId="77777777" w:rsidR="00B76FB9" w:rsidRDefault="00B76FB9" w:rsidP="00B76FB9">
            <w:pPr>
              <w:pStyle w:val="Scenariobrdtekst"/>
              <w:rPr>
                <w:lang w:val="nb-NO"/>
              </w:rPr>
            </w:pPr>
          </w:p>
          <w:p w14:paraId="2E38BCB3" w14:textId="09B99384" w:rsidR="00B76FB9" w:rsidRDefault="00B76FB9" w:rsidP="00B76FB9">
            <w:pPr>
              <w:pStyle w:val="Scenariobrdtekst"/>
              <w:numPr>
                <w:ilvl w:val="0"/>
                <w:numId w:val="5"/>
              </w:numPr>
              <w:rPr>
                <w:lang w:val="nb-NO"/>
              </w:rPr>
            </w:pPr>
            <w:r>
              <w:rPr>
                <w:lang w:val="nb-NO"/>
              </w:rPr>
              <w:t>Tydelig overføring av informasjon til samarbeidende helsepersonell</w:t>
            </w:r>
          </w:p>
          <w:p w14:paraId="18C38F02" w14:textId="633E1C97" w:rsidR="00B76FB9" w:rsidRDefault="00E72A7D" w:rsidP="00B76FB9">
            <w:pPr>
              <w:pStyle w:val="Scenariobrdtekst"/>
              <w:numPr>
                <w:ilvl w:val="0"/>
                <w:numId w:val="4"/>
              </w:numPr>
              <w:rPr>
                <w:lang w:val="nb-NO"/>
              </w:rPr>
            </w:pPr>
            <w:r>
              <w:rPr>
                <w:lang w:val="nb-NO"/>
              </w:rPr>
              <w:t xml:space="preserve">Ble overføringen av informasjon </w:t>
            </w:r>
            <w:r w:rsidR="00F04A83">
              <w:rPr>
                <w:lang w:val="nb-NO"/>
              </w:rPr>
              <w:t xml:space="preserve">tydelig? Hvorfor? Hvorfor ikke? </w:t>
            </w:r>
          </w:p>
          <w:p w14:paraId="6A3CD6CB" w14:textId="1ACA2F0C" w:rsidR="00F04A83" w:rsidRDefault="00F04A83" w:rsidP="00B76FB9">
            <w:pPr>
              <w:pStyle w:val="Scenariobrdtekst"/>
              <w:numPr>
                <w:ilvl w:val="0"/>
                <w:numId w:val="4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Hvordan var samarbeidende helsepersonell sin oppfatning av </w:t>
            </w:r>
            <w:r w:rsidR="00680976">
              <w:rPr>
                <w:lang w:val="nb-NO"/>
              </w:rPr>
              <w:t xml:space="preserve">rapport? </w:t>
            </w:r>
          </w:p>
          <w:p w14:paraId="4DB875B8" w14:textId="77777777" w:rsidR="00905C6E" w:rsidRDefault="00905C6E" w:rsidP="00114CFE">
            <w:pPr>
              <w:pStyle w:val="Scenariobrdtekst"/>
              <w:rPr>
                <w:lang w:val="nb-NO"/>
              </w:rPr>
            </w:pPr>
          </w:p>
          <w:p w14:paraId="79EA8F09" w14:textId="77777777" w:rsidR="00905C6E" w:rsidRDefault="00905C6E" w:rsidP="00114CFE">
            <w:pPr>
              <w:pStyle w:val="Scenariobrdtekst"/>
              <w:rPr>
                <w:lang w:val="nb-NO"/>
              </w:rPr>
            </w:pPr>
          </w:p>
          <w:p w14:paraId="22AAF959" w14:textId="77777777" w:rsidR="00905C6E" w:rsidRDefault="00905C6E" w:rsidP="00114CFE">
            <w:pPr>
              <w:pStyle w:val="Scenariobrdtekst"/>
              <w:rPr>
                <w:lang w:val="nb-NO"/>
              </w:rPr>
            </w:pPr>
          </w:p>
          <w:p w14:paraId="0E67CA91" w14:textId="77777777" w:rsidR="00905C6E" w:rsidRDefault="00905C6E" w:rsidP="00114CFE">
            <w:pPr>
              <w:pStyle w:val="Scenariobrdtekst"/>
              <w:rPr>
                <w:lang w:val="nb-NO"/>
              </w:rPr>
            </w:pPr>
          </w:p>
          <w:p w14:paraId="39B04C85" w14:textId="77777777" w:rsidR="00905C6E" w:rsidRDefault="00905C6E" w:rsidP="00114CFE">
            <w:pPr>
              <w:pStyle w:val="Scenariobrdtekst"/>
              <w:rPr>
                <w:lang w:val="nb-NO"/>
              </w:rPr>
            </w:pPr>
          </w:p>
          <w:p w14:paraId="7AC3093E" w14:textId="77777777" w:rsidR="00905C6E" w:rsidRDefault="00905C6E" w:rsidP="00114CFE">
            <w:pPr>
              <w:pStyle w:val="Scenariobrdtekst"/>
              <w:rPr>
                <w:lang w:val="nb-NO"/>
              </w:rPr>
            </w:pPr>
          </w:p>
          <w:p w14:paraId="39B98415" w14:textId="7DFD00BD" w:rsidR="00905C6E" w:rsidRPr="00605090" w:rsidRDefault="00905C6E" w:rsidP="00114CFE">
            <w:pPr>
              <w:pStyle w:val="Scenariobrdtekst"/>
              <w:rPr>
                <w:lang w:val="nb-NO"/>
              </w:rPr>
            </w:pP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proofErr w:type="spellStart"/>
            <w:r>
              <w:lastRenderedPageBreak/>
              <w:t>Hjelp</w:t>
            </w:r>
            <w:proofErr w:type="spellEnd"/>
            <w:r>
              <w:t>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133D" w14:textId="6B105718" w:rsidR="00843333" w:rsidRPr="00FF1514" w:rsidRDefault="00843333" w:rsidP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proofErr w:type="spellStart"/>
            <w:r>
              <w:t>Viktige</w:t>
            </w:r>
            <w:proofErr w:type="spellEnd"/>
            <w:r>
              <w:t xml:space="preserve"> </w:t>
            </w:r>
            <w:proofErr w:type="spellStart"/>
            <w:r w:rsidR="00605090">
              <w:t>Referanser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6CEA266E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1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C44F5" w14:textId="77777777" w:rsidR="0051664C" w:rsidRDefault="0051664C" w:rsidP="00620267">
      <w:r>
        <w:separator/>
      </w:r>
    </w:p>
  </w:endnote>
  <w:endnote w:type="continuationSeparator" w:id="0">
    <w:p w14:paraId="473B2DE6" w14:textId="77777777" w:rsidR="0051664C" w:rsidRDefault="0051664C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97012" w14:textId="77777777" w:rsidR="0051664C" w:rsidRDefault="0051664C" w:rsidP="00620267">
      <w:r>
        <w:separator/>
      </w:r>
    </w:p>
  </w:footnote>
  <w:footnote w:type="continuationSeparator" w:id="0">
    <w:p w14:paraId="2BE61A7F" w14:textId="77777777" w:rsidR="0051664C" w:rsidRDefault="0051664C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57D23"/>
    <w:multiLevelType w:val="hybridMultilevel"/>
    <w:tmpl w:val="54DCEB24"/>
    <w:lvl w:ilvl="0" w:tplc="B49EB1EC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6E4A3D"/>
    <w:multiLevelType w:val="hybridMultilevel"/>
    <w:tmpl w:val="E3EA1748"/>
    <w:lvl w:ilvl="0" w:tplc="B06CBC36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534812"/>
    <w:multiLevelType w:val="hybridMultilevel"/>
    <w:tmpl w:val="D8F02EFC"/>
    <w:lvl w:ilvl="0" w:tplc="BB2E6590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60" w:hanging="360"/>
      </w:pPr>
    </w:lvl>
    <w:lvl w:ilvl="2" w:tplc="0414001B" w:tentative="1">
      <w:start w:val="1"/>
      <w:numFmt w:val="lowerRoman"/>
      <w:lvlText w:val="%3."/>
      <w:lvlJc w:val="right"/>
      <w:pPr>
        <w:ind w:left="1880" w:hanging="180"/>
      </w:pPr>
    </w:lvl>
    <w:lvl w:ilvl="3" w:tplc="0414000F" w:tentative="1">
      <w:start w:val="1"/>
      <w:numFmt w:val="decimal"/>
      <w:lvlText w:val="%4."/>
      <w:lvlJc w:val="left"/>
      <w:pPr>
        <w:ind w:left="2600" w:hanging="360"/>
      </w:pPr>
    </w:lvl>
    <w:lvl w:ilvl="4" w:tplc="04140019" w:tentative="1">
      <w:start w:val="1"/>
      <w:numFmt w:val="lowerLetter"/>
      <w:lvlText w:val="%5."/>
      <w:lvlJc w:val="left"/>
      <w:pPr>
        <w:ind w:left="3320" w:hanging="360"/>
      </w:pPr>
    </w:lvl>
    <w:lvl w:ilvl="5" w:tplc="0414001B" w:tentative="1">
      <w:start w:val="1"/>
      <w:numFmt w:val="lowerRoman"/>
      <w:lvlText w:val="%6."/>
      <w:lvlJc w:val="right"/>
      <w:pPr>
        <w:ind w:left="4040" w:hanging="180"/>
      </w:pPr>
    </w:lvl>
    <w:lvl w:ilvl="6" w:tplc="0414000F" w:tentative="1">
      <w:start w:val="1"/>
      <w:numFmt w:val="decimal"/>
      <w:lvlText w:val="%7."/>
      <w:lvlJc w:val="left"/>
      <w:pPr>
        <w:ind w:left="4760" w:hanging="360"/>
      </w:pPr>
    </w:lvl>
    <w:lvl w:ilvl="7" w:tplc="04140019" w:tentative="1">
      <w:start w:val="1"/>
      <w:numFmt w:val="lowerLetter"/>
      <w:lvlText w:val="%8."/>
      <w:lvlJc w:val="left"/>
      <w:pPr>
        <w:ind w:left="5480" w:hanging="360"/>
      </w:pPr>
    </w:lvl>
    <w:lvl w:ilvl="8" w:tplc="0414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 w15:restartNumberingAfterBreak="0">
    <w:nsid w:val="59AE30D8"/>
    <w:multiLevelType w:val="hybridMultilevel"/>
    <w:tmpl w:val="804EA7B8"/>
    <w:lvl w:ilvl="0" w:tplc="0F9AC5D8">
      <w:numFmt w:val="bullet"/>
      <w:lvlText w:val="-"/>
      <w:lvlJc w:val="left"/>
      <w:pPr>
        <w:ind w:left="720" w:hanging="360"/>
      </w:pPr>
      <w:rPr>
        <w:rFonts w:ascii="Minion Pro" w:eastAsiaTheme="minorEastAsia" w:hAnsi="Minion Pro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0707495">
    <w:abstractNumId w:val="4"/>
  </w:num>
  <w:num w:numId="2" w16cid:durableId="1885023486">
    <w:abstractNumId w:val="1"/>
  </w:num>
  <w:num w:numId="3" w16cid:durableId="1533032650">
    <w:abstractNumId w:val="0"/>
  </w:num>
  <w:num w:numId="4" w16cid:durableId="1177379139">
    <w:abstractNumId w:val="3"/>
  </w:num>
  <w:num w:numId="5" w16cid:durableId="15477191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014F4"/>
    <w:rsid w:val="00011AEB"/>
    <w:rsid w:val="00021670"/>
    <w:rsid w:val="000274D0"/>
    <w:rsid w:val="00031F96"/>
    <w:rsid w:val="00033777"/>
    <w:rsid w:val="00034AC1"/>
    <w:rsid w:val="00051551"/>
    <w:rsid w:val="00060FFA"/>
    <w:rsid w:val="00072D45"/>
    <w:rsid w:val="00084939"/>
    <w:rsid w:val="0008791D"/>
    <w:rsid w:val="000A10D6"/>
    <w:rsid w:val="000B318E"/>
    <w:rsid w:val="000C4726"/>
    <w:rsid w:val="000C62A8"/>
    <w:rsid w:val="000D2536"/>
    <w:rsid w:val="000D2A55"/>
    <w:rsid w:val="000D7DC1"/>
    <w:rsid w:val="000E199A"/>
    <w:rsid w:val="000E4A76"/>
    <w:rsid w:val="00107449"/>
    <w:rsid w:val="00114CFE"/>
    <w:rsid w:val="00115237"/>
    <w:rsid w:val="001171E1"/>
    <w:rsid w:val="00120857"/>
    <w:rsid w:val="00120BD4"/>
    <w:rsid w:val="00127BB3"/>
    <w:rsid w:val="0013253F"/>
    <w:rsid w:val="00132DE0"/>
    <w:rsid w:val="00133F01"/>
    <w:rsid w:val="0015199D"/>
    <w:rsid w:val="00152CC5"/>
    <w:rsid w:val="0016241F"/>
    <w:rsid w:val="00166912"/>
    <w:rsid w:val="0016721C"/>
    <w:rsid w:val="00182968"/>
    <w:rsid w:val="00185D21"/>
    <w:rsid w:val="001863CA"/>
    <w:rsid w:val="00191254"/>
    <w:rsid w:val="001A517B"/>
    <w:rsid w:val="001A7845"/>
    <w:rsid w:val="001C209A"/>
    <w:rsid w:val="001C5A57"/>
    <w:rsid w:val="001F7EBD"/>
    <w:rsid w:val="00204EA5"/>
    <w:rsid w:val="0021127A"/>
    <w:rsid w:val="00233384"/>
    <w:rsid w:val="002340EF"/>
    <w:rsid w:val="00234C5B"/>
    <w:rsid w:val="00237C35"/>
    <w:rsid w:val="00245A0F"/>
    <w:rsid w:val="00252155"/>
    <w:rsid w:val="00264738"/>
    <w:rsid w:val="00275918"/>
    <w:rsid w:val="00275C82"/>
    <w:rsid w:val="00276BD5"/>
    <w:rsid w:val="00276D1E"/>
    <w:rsid w:val="00277D09"/>
    <w:rsid w:val="002947EF"/>
    <w:rsid w:val="002B20EC"/>
    <w:rsid w:val="002C162C"/>
    <w:rsid w:val="002C3195"/>
    <w:rsid w:val="002E002A"/>
    <w:rsid w:val="002E6ACC"/>
    <w:rsid w:val="002F53A1"/>
    <w:rsid w:val="0033668C"/>
    <w:rsid w:val="00336980"/>
    <w:rsid w:val="00353EAE"/>
    <w:rsid w:val="0036143C"/>
    <w:rsid w:val="0036320C"/>
    <w:rsid w:val="00373CFC"/>
    <w:rsid w:val="00381DA6"/>
    <w:rsid w:val="00383D6C"/>
    <w:rsid w:val="00387210"/>
    <w:rsid w:val="0039101F"/>
    <w:rsid w:val="00392EA8"/>
    <w:rsid w:val="00396E24"/>
    <w:rsid w:val="003B309E"/>
    <w:rsid w:val="003B312F"/>
    <w:rsid w:val="003B31A4"/>
    <w:rsid w:val="003B43DD"/>
    <w:rsid w:val="003B6EEE"/>
    <w:rsid w:val="003B702C"/>
    <w:rsid w:val="003C2D5E"/>
    <w:rsid w:val="003D6656"/>
    <w:rsid w:val="003E74C8"/>
    <w:rsid w:val="003F2376"/>
    <w:rsid w:val="003F3C37"/>
    <w:rsid w:val="003F7F05"/>
    <w:rsid w:val="00433CFE"/>
    <w:rsid w:val="004419DD"/>
    <w:rsid w:val="00443A73"/>
    <w:rsid w:val="00453566"/>
    <w:rsid w:val="00474C06"/>
    <w:rsid w:val="0047659E"/>
    <w:rsid w:val="00477046"/>
    <w:rsid w:val="00496FA7"/>
    <w:rsid w:val="004A48B1"/>
    <w:rsid w:val="004B28FC"/>
    <w:rsid w:val="004B3296"/>
    <w:rsid w:val="004C16FA"/>
    <w:rsid w:val="004C35B1"/>
    <w:rsid w:val="004E3E8B"/>
    <w:rsid w:val="004E40A2"/>
    <w:rsid w:val="004F7033"/>
    <w:rsid w:val="005072E4"/>
    <w:rsid w:val="00510E51"/>
    <w:rsid w:val="00515544"/>
    <w:rsid w:val="0051664C"/>
    <w:rsid w:val="005352D0"/>
    <w:rsid w:val="00544B66"/>
    <w:rsid w:val="00560AAB"/>
    <w:rsid w:val="00563789"/>
    <w:rsid w:val="00566A8D"/>
    <w:rsid w:val="00571B85"/>
    <w:rsid w:val="00573F3E"/>
    <w:rsid w:val="00575AE9"/>
    <w:rsid w:val="005805BB"/>
    <w:rsid w:val="00593665"/>
    <w:rsid w:val="005A3958"/>
    <w:rsid w:val="005A3ED3"/>
    <w:rsid w:val="005A7A7C"/>
    <w:rsid w:val="005B6FA6"/>
    <w:rsid w:val="005B78AB"/>
    <w:rsid w:val="005B7AB3"/>
    <w:rsid w:val="005C03CD"/>
    <w:rsid w:val="005C31A4"/>
    <w:rsid w:val="005C35ED"/>
    <w:rsid w:val="005C5058"/>
    <w:rsid w:val="005E0739"/>
    <w:rsid w:val="005E7697"/>
    <w:rsid w:val="005F3876"/>
    <w:rsid w:val="00605090"/>
    <w:rsid w:val="00620267"/>
    <w:rsid w:val="00630B33"/>
    <w:rsid w:val="0064620C"/>
    <w:rsid w:val="00656A40"/>
    <w:rsid w:val="00656D38"/>
    <w:rsid w:val="00665748"/>
    <w:rsid w:val="00680328"/>
    <w:rsid w:val="00680976"/>
    <w:rsid w:val="006C1A6B"/>
    <w:rsid w:val="006D1D64"/>
    <w:rsid w:val="006E130E"/>
    <w:rsid w:val="006E78B0"/>
    <w:rsid w:val="00702614"/>
    <w:rsid w:val="0070515E"/>
    <w:rsid w:val="00712206"/>
    <w:rsid w:val="00716DAA"/>
    <w:rsid w:val="00725EF3"/>
    <w:rsid w:val="00732387"/>
    <w:rsid w:val="00735F10"/>
    <w:rsid w:val="007417AD"/>
    <w:rsid w:val="00746702"/>
    <w:rsid w:val="00750553"/>
    <w:rsid w:val="007562BF"/>
    <w:rsid w:val="007B5D03"/>
    <w:rsid w:val="007C4F80"/>
    <w:rsid w:val="007D19D7"/>
    <w:rsid w:val="007D30A9"/>
    <w:rsid w:val="007D58D1"/>
    <w:rsid w:val="007E2967"/>
    <w:rsid w:val="007F0E0A"/>
    <w:rsid w:val="007F2E55"/>
    <w:rsid w:val="007F5466"/>
    <w:rsid w:val="008141C9"/>
    <w:rsid w:val="00820A1D"/>
    <w:rsid w:val="00821A8E"/>
    <w:rsid w:val="0082590B"/>
    <w:rsid w:val="008274F8"/>
    <w:rsid w:val="00840FEA"/>
    <w:rsid w:val="00843333"/>
    <w:rsid w:val="00851052"/>
    <w:rsid w:val="008547B9"/>
    <w:rsid w:val="0089155A"/>
    <w:rsid w:val="008978C9"/>
    <w:rsid w:val="008A527F"/>
    <w:rsid w:val="008B2326"/>
    <w:rsid w:val="008B34A3"/>
    <w:rsid w:val="008C12B7"/>
    <w:rsid w:val="008D492D"/>
    <w:rsid w:val="00905C6E"/>
    <w:rsid w:val="00922642"/>
    <w:rsid w:val="00935F09"/>
    <w:rsid w:val="00940167"/>
    <w:rsid w:val="0094046F"/>
    <w:rsid w:val="009548AE"/>
    <w:rsid w:val="009650EB"/>
    <w:rsid w:val="009660EC"/>
    <w:rsid w:val="009716AE"/>
    <w:rsid w:val="009839F1"/>
    <w:rsid w:val="00985C09"/>
    <w:rsid w:val="00985D3C"/>
    <w:rsid w:val="009A3AC9"/>
    <w:rsid w:val="009B68DE"/>
    <w:rsid w:val="009B778E"/>
    <w:rsid w:val="009D78A5"/>
    <w:rsid w:val="009E1543"/>
    <w:rsid w:val="009F3D78"/>
    <w:rsid w:val="009F7BEF"/>
    <w:rsid w:val="00A24A7B"/>
    <w:rsid w:val="00A47B10"/>
    <w:rsid w:val="00A557C8"/>
    <w:rsid w:val="00A55958"/>
    <w:rsid w:val="00A61472"/>
    <w:rsid w:val="00A63458"/>
    <w:rsid w:val="00A71584"/>
    <w:rsid w:val="00A77467"/>
    <w:rsid w:val="00A92BDE"/>
    <w:rsid w:val="00A930BD"/>
    <w:rsid w:val="00AA63BE"/>
    <w:rsid w:val="00AB2802"/>
    <w:rsid w:val="00AB6AD9"/>
    <w:rsid w:val="00AD0159"/>
    <w:rsid w:val="00AD3E95"/>
    <w:rsid w:val="00AE4BAF"/>
    <w:rsid w:val="00AF0E5E"/>
    <w:rsid w:val="00AF4922"/>
    <w:rsid w:val="00B02E55"/>
    <w:rsid w:val="00B03883"/>
    <w:rsid w:val="00B31435"/>
    <w:rsid w:val="00B345A3"/>
    <w:rsid w:val="00B421DD"/>
    <w:rsid w:val="00B46186"/>
    <w:rsid w:val="00B5256C"/>
    <w:rsid w:val="00B57699"/>
    <w:rsid w:val="00B65DC6"/>
    <w:rsid w:val="00B74EC3"/>
    <w:rsid w:val="00B76FB9"/>
    <w:rsid w:val="00B80482"/>
    <w:rsid w:val="00B90191"/>
    <w:rsid w:val="00B9717F"/>
    <w:rsid w:val="00BA2998"/>
    <w:rsid w:val="00BA56D0"/>
    <w:rsid w:val="00BB2C94"/>
    <w:rsid w:val="00BC4510"/>
    <w:rsid w:val="00BD354B"/>
    <w:rsid w:val="00BD4BF2"/>
    <w:rsid w:val="00BE475E"/>
    <w:rsid w:val="00BF0621"/>
    <w:rsid w:val="00BF2739"/>
    <w:rsid w:val="00BF4E6C"/>
    <w:rsid w:val="00C001A2"/>
    <w:rsid w:val="00C16DAC"/>
    <w:rsid w:val="00C3069F"/>
    <w:rsid w:val="00C3476C"/>
    <w:rsid w:val="00C36849"/>
    <w:rsid w:val="00C55253"/>
    <w:rsid w:val="00C70426"/>
    <w:rsid w:val="00C77174"/>
    <w:rsid w:val="00C86B90"/>
    <w:rsid w:val="00C924C7"/>
    <w:rsid w:val="00C954FA"/>
    <w:rsid w:val="00CC457C"/>
    <w:rsid w:val="00CD29BC"/>
    <w:rsid w:val="00CD59A1"/>
    <w:rsid w:val="00CD65C8"/>
    <w:rsid w:val="00CF15E3"/>
    <w:rsid w:val="00CF291A"/>
    <w:rsid w:val="00D212E7"/>
    <w:rsid w:val="00D24514"/>
    <w:rsid w:val="00D63938"/>
    <w:rsid w:val="00D8724B"/>
    <w:rsid w:val="00D92EA3"/>
    <w:rsid w:val="00DA0184"/>
    <w:rsid w:val="00DB3855"/>
    <w:rsid w:val="00DD0C40"/>
    <w:rsid w:val="00DE346D"/>
    <w:rsid w:val="00DF7CF4"/>
    <w:rsid w:val="00E003C9"/>
    <w:rsid w:val="00E0108A"/>
    <w:rsid w:val="00E1407D"/>
    <w:rsid w:val="00E35AB3"/>
    <w:rsid w:val="00E37E87"/>
    <w:rsid w:val="00E401B2"/>
    <w:rsid w:val="00E6124A"/>
    <w:rsid w:val="00E72A7D"/>
    <w:rsid w:val="00E8613C"/>
    <w:rsid w:val="00E861D3"/>
    <w:rsid w:val="00E91306"/>
    <w:rsid w:val="00E94A5D"/>
    <w:rsid w:val="00EA0E6D"/>
    <w:rsid w:val="00EA235D"/>
    <w:rsid w:val="00EA512C"/>
    <w:rsid w:val="00EC501B"/>
    <w:rsid w:val="00EF4437"/>
    <w:rsid w:val="00EF4CC4"/>
    <w:rsid w:val="00F00187"/>
    <w:rsid w:val="00F02F80"/>
    <w:rsid w:val="00F04811"/>
    <w:rsid w:val="00F04A83"/>
    <w:rsid w:val="00F0611B"/>
    <w:rsid w:val="00F16779"/>
    <w:rsid w:val="00F40CF1"/>
    <w:rsid w:val="00F45096"/>
    <w:rsid w:val="00F5756A"/>
    <w:rsid w:val="00F73B38"/>
    <w:rsid w:val="00FA0F39"/>
    <w:rsid w:val="00FB1037"/>
    <w:rsid w:val="00FB4A3C"/>
    <w:rsid w:val="00FD47ED"/>
    <w:rsid w:val="00FE7979"/>
    <w:rsid w:val="00FF1514"/>
    <w:rsid w:val="00FF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105</TotalTime>
  <Pages>3</Pages>
  <Words>688</Words>
  <Characters>3836</Characters>
  <Application>Microsoft Office Word</Application>
  <DocSecurity>0</DocSecurity>
  <Lines>31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102</cp:revision>
  <dcterms:created xsi:type="dcterms:W3CDTF">2025-07-02T11:17:00Z</dcterms:created>
  <dcterms:modified xsi:type="dcterms:W3CDTF">2025-08-13T10:25:00Z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