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56" w:type="dxa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86"/>
        <w:gridCol w:w="511"/>
        <w:gridCol w:w="9"/>
        <w:gridCol w:w="1417"/>
        <w:gridCol w:w="2693"/>
        <w:gridCol w:w="3740"/>
      </w:tblGrid>
      <w:tr w:rsidR="00275C82" w:rsidRPr="00EA0FFC" w14:paraId="410D210E" w14:textId="77777777" w:rsidTr="00EA0E6D">
        <w:trPr>
          <w:trHeight w:val="60"/>
        </w:trPr>
        <w:tc>
          <w:tcPr>
            <w:tcW w:w="104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09BFB9" w14:textId="4E84EE42" w:rsidR="00275C82" w:rsidRPr="00EA0FFC" w:rsidRDefault="00742A9C">
            <w:pPr>
              <w:pStyle w:val="Sceanrio-heading"/>
              <w:rPr>
                <w:lang w:val="nb-NO"/>
              </w:rPr>
            </w:pPr>
            <w:r w:rsidRPr="00EA0FFC">
              <w:rPr>
                <w:lang w:val="nb-NO"/>
              </w:rPr>
              <w:t>Scenario</w:t>
            </w:r>
          </w:p>
        </w:tc>
      </w:tr>
      <w:tr w:rsidR="00275C82" w:rsidRPr="00EA0FFC" w14:paraId="6AEDA81C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B9F1E0" w14:textId="77777777" w:rsidR="00275C82" w:rsidRPr="00EA0FFC" w:rsidRDefault="00605090">
            <w:pPr>
              <w:pStyle w:val="Scenario-Overskrift"/>
              <w:rPr>
                <w:lang w:val="nb-NO"/>
              </w:rPr>
            </w:pPr>
            <w:r w:rsidRPr="00EA0FFC">
              <w:rPr>
                <w:lang w:val="nb-NO"/>
              </w:rPr>
              <w:t xml:space="preserve">Kategori: 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80E569" w14:textId="35B1372B" w:rsidR="00275C82" w:rsidRPr="00EA0FFC" w:rsidRDefault="00742A9C">
            <w:pPr>
              <w:pStyle w:val="Scenariobrdtekst"/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Medisinsk</w:t>
            </w:r>
          </w:p>
        </w:tc>
      </w:tr>
      <w:tr w:rsidR="00275C82" w:rsidRPr="00EA0FFC" w14:paraId="332FAABA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573880" w14:textId="77777777" w:rsidR="00275C82" w:rsidRPr="00EA0FFC" w:rsidRDefault="00605090">
            <w:pPr>
              <w:pStyle w:val="Scenario-Overskrift"/>
              <w:rPr>
                <w:lang w:val="nb-NO"/>
              </w:rPr>
            </w:pPr>
            <w:r w:rsidRPr="00EA0FFC">
              <w:rPr>
                <w:lang w:val="nb-NO"/>
              </w:rPr>
              <w:t xml:space="preserve">Tema: 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1F69EE" w14:textId="78982153" w:rsidR="00275C82" w:rsidRPr="00EA0FFC" w:rsidRDefault="00742A9C">
            <w:pPr>
              <w:pStyle w:val="Scenariobrdtekst"/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Infeksjon og sepsis</w:t>
            </w:r>
            <w:r w:rsidR="00560098">
              <w:rPr>
                <w:i/>
                <w:lang w:val="nb-NO"/>
              </w:rPr>
              <w:t>, korttid</w:t>
            </w:r>
          </w:p>
        </w:tc>
      </w:tr>
      <w:tr w:rsidR="00275C82" w:rsidRPr="00EA0FFC" w14:paraId="7780A5F4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B55E30" w14:textId="70B0F1A4" w:rsidR="00275C82" w:rsidRPr="00EA0FFC" w:rsidRDefault="00EA0FFC">
            <w:pPr>
              <w:pStyle w:val="Scenario-Overskrift"/>
              <w:rPr>
                <w:lang w:val="nb-NO"/>
              </w:rPr>
            </w:pPr>
            <w:r w:rsidRPr="00EA0FFC">
              <w:rPr>
                <w:lang w:val="nb-NO"/>
              </w:rPr>
              <w:t>Læringsmå</w:t>
            </w:r>
            <w:r w:rsidR="00605090" w:rsidRPr="00EA0FFC">
              <w:rPr>
                <w:lang w:val="nb-NO"/>
              </w:rPr>
              <w:t>l: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B32D52" w14:textId="6667FA49" w:rsidR="00742A9C" w:rsidRPr="00EA0FFC" w:rsidRDefault="00742A9C" w:rsidP="00742A9C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Identifisering av sepsis ved hjelp av NEWS eller qSOFA.</w:t>
            </w:r>
          </w:p>
          <w:p w14:paraId="3DF9B636" w14:textId="57FC029B" w:rsidR="007A1FCB" w:rsidRPr="00EA0FFC" w:rsidRDefault="007A1FCB" w:rsidP="00742A9C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Bruke pasientens verdier i normaltilstand som vurderingsgrunnlag.</w:t>
            </w:r>
          </w:p>
          <w:p w14:paraId="48D70642" w14:textId="2B38A213" w:rsidR="00275C82" w:rsidRPr="00EA0FFC" w:rsidRDefault="007A1FCB" w:rsidP="00742A9C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Videreformidle funn til neste ledd vha ISBAR</w:t>
            </w:r>
          </w:p>
          <w:p w14:paraId="36EB2F41" w14:textId="2669EDDD" w:rsidR="00742A9C" w:rsidRPr="00EA0FFC" w:rsidRDefault="00742A9C" w:rsidP="00742A9C">
            <w:pPr>
              <w:pStyle w:val="Scenariobrdtekst"/>
              <w:ind w:left="720"/>
              <w:rPr>
                <w:i/>
                <w:lang w:val="nb-NO"/>
              </w:rPr>
            </w:pPr>
          </w:p>
        </w:tc>
      </w:tr>
      <w:tr w:rsidR="00275C82" w:rsidRPr="00EA0FFC" w14:paraId="2C4E7D0B" w14:textId="77777777" w:rsidTr="00033777">
        <w:trPr>
          <w:trHeight w:val="60"/>
        </w:trPr>
        <w:tc>
          <w:tcPr>
            <w:tcW w:w="20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6B7D93" w14:textId="77777777" w:rsidR="00275C82" w:rsidRPr="00EA0FFC" w:rsidRDefault="00605090">
            <w:pPr>
              <w:pStyle w:val="Scenario-Overskrift"/>
              <w:rPr>
                <w:lang w:val="nb-NO"/>
              </w:rPr>
            </w:pPr>
            <w:r w:rsidRPr="00EA0FFC">
              <w:rPr>
                <w:lang w:val="nb-NO"/>
              </w:rPr>
              <w:t>Utstyr</w:t>
            </w:r>
          </w:p>
        </w:tc>
        <w:tc>
          <w:tcPr>
            <w:tcW w:w="19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BD34AA" w14:textId="77777777" w:rsidR="00275C82" w:rsidRPr="00EA0FFC" w:rsidRDefault="00EA0E6D">
            <w:pPr>
              <w:pStyle w:val="Scenariobrdtekst"/>
              <w:rPr>
                <w:lang w:val="nb-NO"/>
              </w:rPr>
            </w:pPr>
            <w:r w:rsidRPr="00EA0FFC">
              <w:rPr>
                <w:b/>
                <w:bCs/>
                <w:color w:val="888179"/>
                <w:lang w:val="nb-NO"/>
              </w:rPr>
              <w:t>Markør/Simulator</w:t>
            </w:r>
          </w:p>
        </w:tc>
        <w:tc>
          <w:tcPr>
            <w:tcW w:w="6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9A2371" w14:textId="31917746" w:rsidR="00275C82" w:rsidRPr="00EA0FFC" w:rsidRDefault="00742A9C">
            <w:pPr>
              <w:pStyle w:val="Scenariobrdtekst"/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Levende markør</w:t>
            </w:r>
          </w:p>
        </w:tc>
      </w:tr>
      <w:tr w:rsidR="00275C82" w:rsidRPr="00EA0FFC" w14:paraId="347F7BD1" w14:textId="77777777" w:rsidTr="00033777">
        <w:trPr>
          <w:trHeight w:val="60"/>
        </w:trPr>
        <w:tc>
          <w:tcPr>
            <w:tcW w:w="2086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5A1FE46A" w14:textId="77777777" w:rsidR="00275C82" w:rsidRPr="00EA0FFC" w:rsidRDefault="00275C82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19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8A930C" w14:textId="77777777" w:rsidR="00275C82" w:rsidRPr="00EA0FFC" w:rsidRDefault="00605090">
            <w:pPr>
              <w:pStyle w:val="Scenariobrdtekst"/>
              <w:rPr>
                <w:lang w:val="nb-NO"/>
              </w:rPr>
            </w:pPr>
            <w:r w:rsidRPr="00EA0FFC">
              <w:rPr>
                <w:b/>
                <w:bCs/>
                <w:color w:val="888179"/>
                <w:lang w:val="nb-NO"/>
              </w:rPr>
              <w:t>Utstyr</w:t>
            </w:r>
            <w:r w:rsidR="00033777" w:rsidRPr="00EA0FFC">
              <w:rPr>
                <w:b/>
                <w:bCs/>
                <w:color w:val="888179"/>
                <w:lang w:val="nb-NO"/>
              </w:rPr>
              <w:t>/Dokumenter</w:t>
            </w:r>
          </w:p>
        </w:tc>
        <w:tc>
          <w:tcPr>
            <w:tcW w:w="6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37F35A" w14:textId="017B7248" w:rsidR="00275C82" w:rsidRPr="00EA0FFC" w:rsidRDefault="00742A9C" w:rsidP="0099513E">
            <w:pPr>
              <w:pStyle w:val="Scenariobrdtekst"/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Akuttsekk med utsty</w:t>
            </w:r>
            <w:r w:rsidR="00EA0FFC" w:rsidRPr="00EA0FFC">
              <w:rPr>
                <w:i/>
                <w:lang w:val="nb-NO"/>
              </w:rPr>
              <w:t>r til måling av vitale parameter</w:t>
            </w:r>
            <w:r w:rsidRPr="00EA0FFC">
              <w:rPr>
                <w:i/>
                <w:lang w:val="nb-NO"/>
              </w:rPr>
              <w:t>, pasientens følgeskjema</w:t>
            </w:r>
            <w:r w:rsidR="00064658">
              <w:rPr>
                <w:i/>
                <w:lang w:val="nb-NO"/>
              </w:rPr>
              <w:t xml:space="preserve"> med utfylt kolonne for verdier i normaltilstand</w:t>
            </w:r>
            <w:r w:rsidR="0099513E">
              <w:rPr>
                <w:i/>
                <w:lang w:val="nb-NO"/>
              </w:rPr>
              <w:t xml:space="preserve">, akuttsekk med utstyr til å gjennomføre undersøkelse av vitale parametre. </w:t>
            </w:r>
          </w:p>
        </w:tc>
      </w:tr>
      <w:tr w:rsidR="00275C82" w:rsidRPr="00EA0FFC" w14:paraId="7BCB767E" w14:textId="77777777" w:rsidTr="00033777">
        <w:trPr>
          <w:trHeight w:val="60"/>
        </w:trPr>
        <w:tc>
          <w:tcPr>
            <w:tcW w:w="2086" w:type="dxa"/>
            <w:vMerge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DDCA4" w14:textId="77777777" w:rsidR="00275C82" w:rsidRPr="00EA0FFC" w:rsidRDefault="00275C82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19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C63FA5" w14:textId="77777777" w:rsidR="00275C82" w:rsidRPr="00EA0FFC" w:rsidRDefault="00605090">
            <w:pPr>
              <w:pStyle w:val="Scenariobrdtekst"/>
              <w:rPr>
                <w:lang w:val="nb-NO"/>
              </w:rPr>
            </w:pPr>
            <w:r w:rsidRPr="00EA0FFC">
              <w:rPr>
                <w:b/>
                <w:bCs/>
                <w:color w:val="888179"/>
                <w:lang w:val="nb-NO"/>
              </w:rPr>
              <w:t>Medikamenter</w:t>
            </w:r>
          </w:p>
        </w:tc>
        <w:tc>
          <w:tcPr>
            <w:tcW w:w="6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845C09" w14:textId="0B8EDF2D" w:rsidR="00275C82" w:rsidRPr="00EA0FFC" w:rsidRDefault="0099513E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Paracet</w:t>
            </w:r>
          </w:p>
        </w:tc>
      </w:tr>
      <w:tr w:rsidR="00275C82" w:rsidRPr="00E747F0" w14:paraId="7A3D2AA2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8DCCF0" w14:textId="4F331BC2" w:rsidR="00EA0FFC" w:rsidRDefault="0015199D">
            <w:pPr>
              <w:pStyle w:val="Scenario-Overskrift"/>
              <w:rPr>
                <w:lang w:val="nb-NO"/>
              </w:rPr>
            </w:pPr>
            <w:r w:rsidRPr="00EA0FFC">
              <w:rPr>
                <w:lang w:val="nb-NO"/>
              </w:rPr>
              <w:t>Informasjon til kursdeltakerne</w:t>
            </w:r>
          </w:p>
          <w:p w14:paraId="5BA82212" w14:textId="77777777" w:rsidR="00EA0FFC" w:rsidRPr="00EA0FFC" w:rsidRDefault="00EA0FFC" w:rsidP="00EA0FFC"/>
          <w:p w14:paraId="357D7F36" w14:textId="77777777" w:rsidR="00EA0FFC" w:rsidRPr="00EA0FFC" w:rsidRDefault="00EA0FFC" w:rsidP="00EA0FFC"/>
          <w:p w14:paraId="746702B3" w14:textId="77777777" w:rsidR="00EA0FFC" w:rsidRPr="00EA0FFC" w:rsidRDefault="00EA0FFC" w:rsidP="00EA0FFC"/>
          <w:p w14:paraId="4FC712F0" w14:textId="77777777" w:rsidR="00EA0FFC" w:rsidRPr="00EA0FFC" w:rsidRDefault="00EA0FFC" w:rsidP="00EA0FFC"/>
          <w:p w14:paraId="459A7F60" w14:textId="77777777" w:rsidR="00EA0FFC" w:rsidRPr="00EA0FFC" w:rsidRDefault="00EA0FFC" w:rsidP="00EA0FFC"/>
          <w:p w14:paraId="78DD006E" w14:textId="77777777" w:rsidR="00EA0FFC" w:rsidRPr="00EA0FFC" w:rsidRDefault="00EA0FFC" w:rsidP="00EA0FFC"/>
          <w:p w14:paraId="76BCD2FD" w14:textId="516674E5" w:rsidR="00EA0FFC" w:rsidRDefault="00EA0FFC" w:rsidP="00EA0FFC"/>
          <w:p w14:paraId="629F559F" w14:textId="77777777" w:rsidR="00275918" w:rsidRPr="00EA0FFC" w:rsidRDefault="00275918" w:rsidP="00EA0FFC">
            <w:pPr>
              <w:ind w:firstLine="720"/>
            </w:pP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D1DA90" w14:textId="02194E3F" w:rsidR="0099513E" w:rsidRDefault="0099513E" w:rsidP="0099513E">
            <w:pPr>
              <w:autoSpaceDE w:val="0"/>
              <w:autoSpaceDN w:val="0"/>
              <w:adjustRightInd w:val="0"/>
              <w:rPr>
                <w:rFonts w:ascii="OpenSans-Italic" w:hAnsi="OpenSans-Italic" w:cs="OpenSans-Italic"/>
                <w:i/>
                <w:iCs/>
                <w:sz w:val="20"/>
                <w:szCs w:val="20"/>
              </w:rPr>
            </w:pPr>
            <w:r>
              <w:rPr>
                <w:rFonts w:ascii="OpenSans-Italic" w:hAnsi="OpenSans-Italic" w:cs="OpenSans-Italic"/>
                <w:i/>
                <w:iCs/>
                <w:sz w:val="20"/>
                <w:szCs w:val="20"/>
              </w:rPr>
              <w:t>Hans Kåsa, er ein 55 år gammel mann, med kjent utviklingshemming, cp og epilepsi. Han er</w:t>
            </w:r>
          </w:p>
          <w:p w14:paraId="18BA8328" w14:textId="77777777" w:rsidR="0099513E" w:rsidRDefault="0099513E" w:rsidP="0099513E">
            <w:pPr>
              <w:autoSpaceDE w:val="0"/>
              <w:autoSpaceDN w:val="0"/>
              <w:adjustRightInd w:val="0"/>
              <w:rPr>
                <w:rFonts w:ascii="OpenSans-Italic" w:hAnsi="OpenSans-Italic" w:cs="OpenSans-Italic"/>
                <w:i/>
                <w:iCs/>
                <w:sz w:val="20"/>
                <w:szCs w:val="20"/>
              </w:rPr>
            </w:pPr>
            <w:r>
              <w:rPr>
                <w:rFonts w:ascii="OpenSans-Italic" w:hAnsi="OpenSans-Italic" w:cs="OpenSans-Italic"/>
                <w:i/>
                <w:iCs/>
                <w:sz w:val="20"/>
                <w:szCs w:val="20"/>
              </w:rPr>
              <w:t>det ein kaller multihandikappet. Hans må ha hjelp til alt i dagliglivet. Hans har ulike</w:t>
            </w:r>
          </w:p>
          <w:p w14:paraId="46465BE4" w14:textId="77777777" w:rsidR="0099513E" w:rsidRDefault="0099513E" w:rsidP="0099513E">
            <w:pPr>
              <w:autoSpaceDE w:val="0"/>
              <w:autoSpaceDN w:val="0"/>
              <w:adjustRightInd w:val="0"/>
              <w:rPr>
                <w:rFonts w:ascii="OpenSans-Italic" w:hAnsi="OpenSans-Italic" w:cs="OpenSans-Italic"/>
                <w:i/>
                <w:iCs/>
                <w:sz w:val="20"/>
                <w:szCs w:val="20"/>
              </w:rPr>
            </w:pPr>
            <w:r>
              <w:rPr>
                <w:rFonts w:ascii="OpenSans-Italic" w:hAnsi="OpenSans-Italic" w:cs="OpenSans-Italic"/>
                <w:i/>
                <w:iCs/>
                <w:sz w:val="20"/>
                <w:szCs w:val="20"/>
              </w:rPr>
              <w:t>hjelpemidler som tjenesteyterene brukar, for å hjelpe han i dagliglivet. Hans snakker ikkje,</w:t>
            </w:r>
          </w:p>
          <w:p w14:paraId="144002D0" w14:textId="77777777" w:rsidR="0099513E" w:rsidRDefault="0099513E" w:rsidP="0099513E">
            <w:pPr>
              <w:autoSpaceDE w:val="0"/>
              <w:autoSpaceDN w:val="0"/>
              <w:adjustRightInd w:val="0"/>
              <w:rPr>
                <w:rFonts w:ascii="OpenSans-Italic" w:hAnsi="OpenSans-Italic" w:cs="OpenSans-Italic"/>
                <w:i/>
                <w:iCs/>
                <w:sz w:val="20"/>
                <w:szCs w:val="20"/>
              </w:rPr>
            </w:pPr>
            <w:r>
              <w:rPr>
                <w:rFonts w:ascii="OpenSans-Italic" w:hAnsi="OpenSans-Italic" w:cs="OpenSans-Italic"/>
                <w:i/>
                <w:iCs/>
                <w:sz w:val="20"/>
                <w:szCs w:val="20"/>
              </w:rPr>
              <w:t>men han bruker nokre få tegn som syner om han feks er tørst eller er klar for neste skei med</w:t>
            </w:r>
          </w:p>
          <w:p w14:paraId="76B895E3" w14:textId="77777777" w:rsidR="0099513E" w:rsidRDefault="0099513E" w:rsidP="0099513E">
            <w:pPr>
              <w:autoSpaceDE w:val="0"/>
              <w:autoSpaceDN w:val="0"/>
              <w:adjustRightInd w:val="0"/>
              <w:rPr>
                <w:rFonts w:ascii="OpenSans-Italic" w:hAnsi="OpenSans-Italic" w:cs="OpenSans-Italic"/>
                <w:i/>
                <w:iCs/>
                <w:sz w:val="20"/>
                <w:szCs w:val="20"/>
              </w:rPr>
            </w:pPr>
            <w:r>
              <w:rPr>
                <w:rFonts w:ascii="OpenSans-Italic" w:hAnsi="OpenSans-Italic" w:cs="OpenSans-Italic"/>
                <w:i/>
                <w:iCs/>
                <w:sz w:val="20"/>
                <w:szCs w:val="20"/>
              </w:rPr>
              <w:t>mat. Tjenesteytere er godt kjend med korleis Hans har det, i dagliglivet, basert på at dei er</w:t>
            </w:r>
          </w:p>
          <w:p w14:paraId="225B2BBD" w14:textId="77777777" w:rsidR="0099513E" w:rsidRDefault="0099513E" w:rsidP="0099513E">
            <w:pPr>
              <w:autoSpaceDE w:val="0"/>
              <w:autoSpaceDN w:val="0"/>
              <w:adjustRightInd w:val="0"/>
              <w:rPr>
                <w:rFonts w:ascii="OpenSans-Italic" w:hAnsi="OpenSans-Italic" w:cs="OpenSans-Italic"/>
                <w:i/>
                <w:iCs/>
                <w:sz w:val="20"/>
                <w:szCs w:val="20"/>
              </w:rPr>
            </w:pPr>
            <w:r>
              <w:rPr>
                <w:rFonts w:ascii="OpenSans-Italic" w:hAnsi="OpenSans-Italic" w:cs="OpenSans-Italic"/>
                <w:i/>
                <w:iCs/>
                <w:sz w:val="20"/>
                <w:szCs w:val="20"/>
              </w:rPr>
              <w:t>kjend med Hans sin måte å kommunisere på. Hans kommuniserer ved ulike håndbevegelser,</w:t>
            </w:r>
          </w:p>
          <w:p w14:paraId="1EA9B852" w14:textId="77777777" w:rsidR="0099513E" w:rsidRPr="00E747F0" w:rsidRDefault="0099513E" w:rsidP="0099513E">
            <w:pPr>
              <w:autoSpaceDE w:val="0"/>
              <w:autoSpaceDN w:val="0"/>
              <w:adjustRightInd w:val="0"/>
              <w:rPr>
                <w:rFonts w:ascii="OpenSans-Italic" w:hAnsi="OpenSans-Italic" w:cs="OpenSans-Italic"/>
                <w:i/>
                <w:iCs/>
                <w:sz w:val="20"/>
                <w:szCs w:val="20"/>
                <w:lang w:val="nn-NO"/>
              </w:rPr>
            </w:pPr>
            <w:r w:rsidRPr="00E747F0">
              <w:rPr>
                <w:rFonts w:ascii="OpenSans-Italic" w:hAnsi="OpenSans-Italic" w:cs="OpenSans-Italic"/>
                <w:i/>
                <w:iCs/>
                <w:sz w:val="20"/>
                <w:szCs w:val="20"/>
                <w:lang w:val="nn-NO"/>
              </w:rPr>
              <w:t>lyder og generellt ulike kroppsbevegelsar.</w:t>
            </w:r>
          </w:p>
          <w:p w14:paraId="7010E047" w14:textId="77777777" w:rsidR="0099513E" w:rsidRPr="00E747F0" w:rsidRDefault="0099513E" w:rsidP="0099513E">
            <w:pPr>
              <w:autoSpaceDE w:val="0"/>
              <w:autoSpaceDN w:val="0"/>
              <w:adjustRightInd w:val="0"/>
              <w:rPr>
                <w:rFonts w:ascii="OpenSans-Italic" w:hAnsi="OpenSans-Italic" w:cs="OpenSans-Italic"/>
                <w:i/>
                <w:iCs/>
                <w:sz w:val="20"/>
                <w:szCs w:val="20"/>
                <w:lang w:val="nn-NO"/>
              </w:rPr>
            </w:pPr>
            <w:r w:rsidRPr="00E747F0">
              <w:rPr>
                <w:rFonts w:ascii="OpenSans-Italic" w:hAnsi="OpenSans-Italic" w:cs="OpenSans-Italic"/>
                <w:i/>
                <w:iCs/>
                <w:sz w:val="20"/>
                <w:szCs w:val="20"/>
                <w:lang w:val="nn-NO"/>
              </w:rPr>
              <w:t>Hans bur i egen leilighet, i eit bufellesskap, knytt til eit fellesareal. Bufellessakpet er bemanna</w:t>
            </w:r>
          </w:p>
          <w:p w14:paraId="5278F05D" w14:textId="77777777" w:rsidR="0099513E" w:rsidRPr="00E747F0" w:rsidRDefault="0099513E" w:rsidP="0099513E">
            <w:pPr>
              <w:autoSpaceDE w:val="0"/>
              <w:autoSpaceDN w:val="0"/>
              <w:adjustRightInd w:val="0"/>
              <w:rPr>
                <w:rFonts w:ascii="OpenSans-Italic" w:hAnsi="OpenSans-Italic" w:cs="OpenSans-Italic"/>
                <w:i/>
                <w:iCs/>
                <w:sz w:val="20"/>
                <w:szCs w:val="20"/>
                <w:lang w:val="nn-NO"/>
              </w:rPr>
            </w:pPr>
            <w:r w:rsidRPr="00E747F0">
              <w:rPr>
                <w:rFonts w:ascii="OpenSans-Italic" w:hAnsi="OpenSans-Italic" w:cs="OpenSans-Italic"/>
                <w:i/>
                <w:iCs/>
                <w:sz w:val="20"/>
                <w:szCs w:val="20"/>
                <w:lang w:val="nn-NO"/>
              </w:rPr>
              <w:t>24/7. Hans er på dagsenter kvar dag. Han er vanligvis ein frisk mann, god til å spise og god til</w:t>
            </w:r>
          </w:p>
          <w:p w14:paraId="04AA0145" w14:textId="77777777" w:rsidR="0099513E" w:rsidRPr="00E747F0" w:rsidRDefault="0099513E" w:rsidP="0099513E">
            <w:pPr>
              <w:autoSpaceDE w:val="0"/>
              <w:autoSpaceDN w:val="0"/>
              <w:adjustRightInd w:val="0"/>
              <w:rPr>
                <w:rFonts w:ascii="OpenSans-Italic" w:hAnsi="OpenSans-Italic" w:cs="OpenSans-Italic"/>
                <w:i/>
                <w:iCs/>
                <w:sz w:val="20"/>
                <w:szCs w:val="20"/>
                <w:lang w:val="nn-NO"/>
              </w:rPr>
            </w:pPr>
            <w:r w:rsidRPr="00E747F0">
              <w:rPr>
                <w:rFonts w:ascii="OpenSans-Italic" w:hAnsi="OpenSans-Italic" w:cs="OpenSans-Italic"/>
                <w:i/>
                <w:iCs/>
                <w:sz w:val="20"/>
                <w:szCs w:val="20"/>
                <w:lang w:val="nn-NO"/>
              </w:rPr>
              <w:t>å drikke.</w:t>
            </w:r>
          </w:p>
          <w:p w14:paraId="50594D47" w14:textId="718DB85D" w:rsidR="0099513E" w:rsidRPr="00E747F0" w:rsidRDefault="0099513E" w:rsidP="0099513E">
            <w:pPr>
              <w:autoSpaceDE w:val="0"/>
              <w:autoSpaceDN w:val="0"/>
              <w:adjustRightInd w:val="0"/>
              <w:rPr>
                <w:rFonts w:ascii="OpenSans-Italic" w:hAnsi="OpenSans-Italic" w:cs="OpenSans-Italic"/>
                <w:i/>
                <w:iCs/>
                <w:sz w:val="20"/>
                <w:szCs w:val="20"/>
                <w:lang w:val="nn-NO"/>
              </w:rPr>
            </w:pPr>
            <w:r w:rsidRPr="00E747F0">
              <w:rPr>
                <w:rFonts w:ascii="OpenSans-Italic" w:hAnsi="OpenSans-Italic" w:cs="OpenSans-Italic"/>
                <w:i/>
                <w:iCs/>
                <w:sz w:val="20"/>
                <w:szCs w:val="20"/>
                <w:lang w:val="nn-NO"/>
              </w:rPr>
              <w:t xml:space="preserve">Det er fredag ettermiddag, kveldsvakt som kjem på, får rapport frå dagvakt at Hans "brygger" på noko. Matlysta til Hans har vært dårlig. </w:t>
            </w:r>
            <w:r w:rsidRPr="00E747F0">
              <w:rPr>
                <w:rFonts w:ascii="OpenSans-Italic" w:hAnsi="OpenSans-Italic" w:cs="OpenSans-Italic"/>
                <w:i/>
                <w:iCs/>
                <w:sz w:val="20"/>
                <w:szCs w:val="20"/>
              </w:rPr>
              <w:t>Han hadde spist og dr</w:t>
            </w:r>
            <w:r w:rsidR="00E747F0" w:rsidRPr="00E747F0">
              <w:rPr>
                <w:rFonts w:ascii="OpenSans-Italic" w:hAnsi="OpenSans-Italic" w:cs="OpenSans-Italic"/>
                <w:i/>
                <w:iCs/>
                <w:sz w:val="20"/>
                <w:szCs w:val="20"/>
              </w:rPr>
              <w:t>ukket</w:t>
            </w:r>
            <w:r w:rsidRPr="00E747F0">
              <w:rPr>
                <w:rFonts w:ascii="OpenSans-Italic" w:hAnsi="OpenSans-Italic" w:cs="OpenSans-Italic"/>
                <w:i/>
                <w:iCs/>
                <w:sz w:val="20"/>
                <w:szCs w:val="20"/>
              </w:rPr>
              <w:t xml:space="preserve"> til frokost som vanlig men lunsjen hadde han spist tre skeier, og nekta å drikke. </w:t>
            </w:r>
            <w:r w:rsidRPr="00E747F0">
              <w:rPr>
                <w:rFonts w:ascii="OpenSans-Italic" w:hAnsi="OpenSans-Italic" w:cs="OpenSans-Italic"/>
                <w:i/>
                <w:iCs/>
                <w:sz w:val="20"/>
                <w:szCs w:val="20"/>
                <w:lang w:val="nn-NO"/>
              </w:rPr>
              <w:t xml:space="preserve">Dagvakt observerer at Hans kaster på kroppen, slår seg litt i hodet, og brummer med mørk stemme. </w:t>
            </w:r>
          </w:p>
          <w:p w14:paraId="25883697" w14:textId="6A006AAE" w:rsidR="0099513E" w:rsidRPr="00E747F0" w:rsidRDefault="0099513E" w:rsidP="0099513E">
            <w:pPr>
              <w:autoSpaceDE w:val="0"/>
              <w:autoSpaceDN w:val="0"/>
              <w:adjustRightInd w:val="0"/>
              <w:rPr>
                <w:rFonts w:ascii="OpenSans-Italic" w:hAnsi="OpenSans-Italic" w:cs="OpenSans-Italic"/>
                <w:i/>
                <w:iCs/>
                <w:sz w:val="20"/>
                <w:szCs w:val="20"/>
                <w:lang w:val="nn-NO"/>
              </w:rPr>
            </w:pPr>
            <w:r w:rsidRPr="00E747F0">
              <w:rPr>
                <w:rFonts w:ascii="OpenSans-Italic" w:hAnsi="OpenSans-Italic" w:cs="OpenSans-Italic"/>
                <w:i/>
                <w:iCs/>
                <w:sz w:val="20"/>
                <w:szCs w:val="20"/>
                <w:lang w:val="nn-NO"/>
              </w:rPr>
              <w:t>Dagvakt hadde tatt temp rektalt kl 12.00, den synte 36,7.</w:t>
            </w:r>
          </w:p>
          <w:p w14:paraId="278D7E90" w14:textId="1FDB7E43" w:rsidR="009F3D78" w:rsidRPr="00E747F0" w:rsidRDefault="009F3D78" w:rsidP="0099513E">
            <w:pPr>
              <w:pStyle w:val="Scenariobrdtekst"/>
              <w:rPr>
                <w:i/>
                <w:lang w:val="nn-NO"/>
              </w:rPr>
            </w:pPr>
          </w:p>
        </w:tc>
      </w:tr>
      <w:tr w:rsidR="00275C82" w:rsidRPr="00EA0FFC" w14:paraId="3769CE7B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997E44" w14:textId="289836B2" w:rsidR="00275C82" w:rsidRPr="00EA0FFC" w:rsidRDefault="00EA0E6D" w:rsidP="00707218">
            <w:pPr>
              <w:pStyle w:val="Scenario-Overskrift"/>
              <w:rPr>
                <w:lang w:val="nb-NO"/>
              </w:rPr>
            </w:pPr>
            <w:r w:rsidRPr="00EA0FFC">
              <w:rPr>
                <w:lang w:val="nb-NO"/>
              </w:rPr>
              <w:t>Informasjon til markør</w:t>
            </w:r>
            <w:r w:rsidRPr="00EA0FFC">
              <w:rPr>
                <w:lang w:val="nb-NO"/>
              </w:rPr>
              <w:br/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2133D7" w14:textId="77777777" w:rsidR="0099513E" w:rsidRDefault="0099513E" w:rsidP="0099513E">
            <w:pPr>
              <w:autoSpaceDE w:val="0"/>
              <w:autoSpaceDN w:val="0"/>
              <w:adjustRightInd w:val="0"/>
              <w:rPr>
                <w:rFonts w:ascii="OpenSans-Italic" w:hAnsi="OpenSans-Italic" w:cs="OpenSans-Italic"/>
                <w:i/>
                <w:iCs/>
                <w:sz w:val="20"/>
                <w:szCs w:val="20"/>
              </w:rPr>
            </w:pPr>
            <w:r>
              <w:rPr>
                <w:rFonts w:ascii="OpenSans-Italic" w:hAnsi="OpenSans-Italic" w:cs="OpenSans-Italic"/>
                <w:i/>
                <w:iCs/>
                <w:sz w:val="20"/>
                <w:szCs w:val="20"/>
              </w:rPr>
              <w:t>Du er slapp, hiver på hodet, lite behjelpelig til å sitte opp i seng. slår seg i hodet, brummer</w:t>
            </w:r>
          </w:p>
          <w:p w14:paraId="52CEB508" w14:textId="77777777" w:rsidR="0099513E" w:rsidRDefault="0099513E" w:rsidP="0099513E">
            <w:pPr>
              <w:autoSpaceDE w:val="0"/>
              <w:autoSpaceDN w:val="0"/>
              <w:adjustRightInd w:val="0"/>
              <w:rPr>
                <w:rFonts w:ascii="OpenSans-Italic" w:hAnsi="OpenSans-Italic" w:cs="OpenSans-Italic"/>
                <w:i/>
                <w:iCs/>
                <w:sz w:val="20"/>
                <w:szCs w:val="20"/>
              </w:rPr>
            </w:pPr>
            <w:r>
              <w:rPr>
                <w:rFonts w:ascii="OpenSans-Italic" w:hAnsi="OpenSans-Italic" w:cs="OpenSans-Italic"/>
                <w:i/>
                <w:iCs/>
                <w:sz w:val="20"/>
                <w:szCs w:val="20"/>
              </w:rPr>
              <w:t>med irritert lyd. Du er våken, og slik sett "kvikk", men tydelig varm og klam i huden. Vanligvis</w:t>
            </w:r>
          </w:p>
          <w:p w14:paraId="5F03E113" w14:textId="77777777" w:rsidR="0099513E" w:rsidRDefault="0099513E" w:rsidP="0099513E">
            <w:pPr>
              <w:autoSpaceDE w:val="0"/>
              <w:autoSpaceDN w:val="0"/>
              <w:adjustRightInd w:val="0"/>
              <w:rPr>
                <w:rFonts w:ascii="OpenSans-Italic" w:hAnsi="OpenSans-Italic" w:cs="OpenSans-Italic"/>
                <w:i/>
                <w:iCs/>
                <w:sz w:val="20"/>
                <w:szCs w:val="20"/>
              </w:rPr>
            </w:pPr>
            <w:r>
              <w:rPr>
                <w:rFonts w:ascii="OpenSans-Italic" w:hAnsi="OpenSans-Italic" w:cs="OpenSans-Italic"/>
                <w:i/>
                <w:iCs/>
                <w:sz w:val="20"/>
                <w:szCs w:val="20"/>
              </w:rPr>
              <w:t>kan du protestere å å bli tatt målinger på, men nå begynner du å bli tiltaksløs. Du brummer</w:t>
            </w:r>
          </w:p>
          <w:p w14:paraId="768DC274" w14:textId="32DE88B2" w:rsidR="00707218" w:rsidRPr="00EA0FFC" w:rsidRDefault="0099513E" w:rsidP="0099513E">
            <w:pPr>
              <w:pStyle w:val="Scenariobrdtekst"/>
              <w:rPr>
                <w:i/>
                <w:lang w:val="nb-NO"/>
              </w:rPr>
            </w:pPr>
            <w:r w:rsidRPr="00E747F0">
              <w:rPr>
                <w:rFonts w:ascii="OpenSans-Italic" w:hAnsi="OpenSans-Italic" w:cs="OpenSans-Italic"/>
                <w:i/>
                <w:iCs/>
                <w:lang w:val="nb-NO"/>
              </w:rPr>
              <w:t>misfornøyd og slår deg i hodet/ tinniningen.</w:t>
            </w:r>
          </w:p>
        </w:tc>
      </w:tr>
      <w:tr w:rsidR="00275C82" w:rsidRPr="00EA0FFC" w14:paraId="1D01F11A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22A42D" w14:textId="77777777" w:rsidR="00707218" w:rsidRDefault="00707218">
            <w:pPr>
              <w:pStyle w:val="Scenario-Overskrift"/>
              <w:rPr>
                <w:lang w:val="nb-NO"/>
              </w:rPr>
            </w:pPr>
          </w:p>
          <w:p w14:paraId="712325B7" w14:textId="72770C60" w:rsidR="00275C82" w:rsidRPr="00EA0FFC" w:rsidRDefault="0015199D">
            <w:pPr>
              <w:pStyle w:val="Scenario-Overskrift"/>
              <w:rPr>
                <w:lang w:val="nb-NO"/>
              </w:rPr>
            </w:pPr>
            <w:r w:rsidRPr="00EA0FFC">
              <w:rPr>
                <w:lang w:val="nb-NO"/>
              </w:rPr>
              <w:t>Informasjon til fasilitator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92EA63" w14:textId="77777777" w:rsidR="0099513E" w:rsidRDefault="0099513E" w:rsidP="0099513E">
            <w:pPr>
              <w:autoSpaceDE w:val="0"/>
              <w:autoSpaceDN w:val="0"/>
              <w:adjustRightInd w:val="0"/>
              <w:rPr>
                <w:rFonts w:ascii="OpenSans-Italic" w:hAnsi="OpenSans-Italic" w:cs="OpenSans-Italic"/>
                <w:i/>
                <w:iCs/>
                <w:sz w:val="20"/>
                <w:szCs w:val="20"/>
              </w:rPr>
            </w:pPr>
            <w:r>
              <w:rPr>
                <w:rFonts w:ascii="OpenSans-Italic" w:hAnsi="OpenSans-Italic" w:cs="OpenSans-Italic"/>
                <w:i/>
                <w:iCs/>
                <w:sz w:val="20"/>
                <w:szCs w:val="20"/>
              </w:rPr>
              <w:t>Scenarioet gjennomføres på soverommet til brukaren i hans leilighet. Aktuelt utstyr og</w:t>
            </w:r>
          </w:p>
          <w:p w14:paraId="2036D6E5" w14:textId="77777777" w:rsidR="0099513E" w:rsidRDefault="0099513E" w:rsidP="0099513E">
            <w:pPr>
              <w:autoSpaceDE w:val="0"/>
              <w:autoSpaceDN w:val="0"/>
              <w:adjustRightInd w:val="0"/>
              <w:rPr>
                <w:rFonts w:ascii="OpenSans-Italic" w:hAnsi="OpenSans-Italic" w:cs="OpenSans-Italic"/>
                <w:i/>
                <w:iCs/>
                <w:sz w:val="20"/>
                <w:szCs w:val="20"/>
              </w:rPr>
            </w:pPr>
            <w:r>
              <w:rPr>
                <w:rFonts w:ascii="OpenSans-Italic" w:hAnsi="OpenSans-Italic" w:cs="OpenSans-Italic"/>
                <w:i/>
                <w:iCs/>
                <w:sz w:val="20"/>
                <w:szCs w:val="20"/>
              </w:rPr>
              <w:t>hjelpemidler må hentes fra der de vanligvis finnes. Dette gjelder blant annet utstyr til måling</w:t>
            </w:r>
          </w:p>
          <w:p w14:paraId="72DEDDA3" w14:textId="77777777" w:rsidR="0099513E" w:rsidRDefault="0099513E" w:rsidP="0099513E">
            <w:pPr>
              <w:autoSpaceDE w:val="0"/>
              <w:autoSpaceDN w:val="0"/>
              <w:adjustRightInd w:val="0"/>
              <w:rPr>
                <w:rFonts w:ascii="OpenSans-Italic" w:hAnsi="OpenSans-Italic" w:cs="OpenSans-Italic"/>
                <w:i/>
                <w:iCs/>
                <w:sz w:val="20"/>
                <w:szCs w:val="20"/>
              </w:rPr>
            </w:pPr>
            <w:r>
              <w:rPr>
                <w:rFonts w:ascii="OpenSans-Italic" w:hAnsi="OpenSans-Italic" w:cs="OpenSans-Italic"/>
                <w:i/>
                <w:iCs/>
                <w:sz w:val="20"/>
                <w:szCs w:val="20"/>
              </w:rPr>
              <w:t>av vitalia, PVK, medikamenter, telefon osv.</w:t>
            </w:r>
          </w:p>
          <w:p w14:paraId="6AE9BD3C" w14:textId="77777777" w:rsidR="0099513E" w:rsidRDefault="0099513E" w:rsidP="0099513E">
            <w:pPr>
              <w:autoSpaceDE w:val="0"/>
              <w:autoSpaceDN w:val="0"/>
              <w:adjustRightInd w:val="0"/>
              <w:rPr>
                <w:rFonts w:ascii="OpenSans-Italic" w:hAnsi="OpenSans-Italic" w:cs="OpenSans-Italic"/>
                <w:i/>
                <w:iCs/>
                <w:sz w:val="20"/>
                <w:szCs w:val="20"/>
              </w:rPr>
            </w:pPr>
            <w:r>
              <w:rPr>
                <w:rFonts w:ascii="OpenSans-Italic" w:hAnsi="OpenSans-Italic" w:cs="OpenSans-Italic"/>
                <w:i/>
                <w:iCs/>
                <w:sz w:val="20"/>
                <w:szCs w:val="20"/>
              </w:rPr>
              <w:t>Scenearioet passer for alle som jobber på dette bufellesskapet. Man gjennomfører scenarioet</w:t>
            </w:r>
          </w:p>
          <w:p w14:paraId="240D8CED" w14:textId="77777777" w:rsidR="0099513E" w:rsidRDefault="0099513E" w:rsidP="0099513E">
            <w:pPr>
              <w:autoSpaceDE w:val="0"/>
              <w:autoSpaceDN w:val="0"/>
              <w:adjustRightInd w:val="0"/>
              <w:rPr>
                <w:rFonts w:ascii="OpenSans-Italic" w:hAnsi="OpenSans-Italic" w:cs="OpenSans-Italic"/>
                <w:i/>
                <w:iCs/>
                <w:sz w:val="20"/>
                <w:szCs w:val="20"/>
              </w:rPr>
            </w:pPr>
            <w:r>
              <w:rPr>
                <w:rFonts w:ascii="OpenSans-Italic" w:hAnsi="OpenSans-Italic" w:cs="OpenSans-Italic"/>
                <w:i/>
                <w:iCs/>
                <w:sz w:val="20"/>
                <w:szCs w:val="20"/>
              </w:rPr>
              <w:t>som seg selv med de kunnskaper og forutsetninger man har for aktuelle tiltak.</w:t>
            </w:r>
          </w:p>
          <w:p w14:paraId="36E429C1" w14:textId="77777777" w:rsidR="0099513E" w:rsidRDefault="0099513E" w:rsidP="0099513E">
            <w:pPr>
              <w:autoSpaceDE w:val="0"/>
              <w:autoSpaceDN w:val="0"/>
              <w:adjustRightInd w:val="0"/>
              <w:rPr>
                <w:rFonts w:ascii="OpenSans-Italic" w:hAnsi="OpenSans-Italic" w:cs="OpenSans-Italic"/>
                <w:i/>
                <w:iCs/>
                <w:sz w:val="20"/>
                <w:szCs w:val="20"/>
              </w:rPr>
            </w:pPr>
            <w:r>
              <w:rPr>
                <w:rFonts w:ascii="OpenSans-Italic" w:hAnsi="OpenSans-Italic" w:cs="OpenSans-Italic"/>
                <w:i/>
                <w:iCs/>
                <w:sz w:val="20"/>
                <w:szCs w:val="20"/>
              </w:rPr>
              <w:t>Minst en av deltakerne må være i stand til å måle vitalia og gjøre en vurdering av de vha</w:t>
            </w:r>
          </w:p>
          <w:p w14:paraId="5FB68BF2" w14:textId="4C72E1ED" w:rsidR="00BD7DD7" w:rsidRDefault="0099513E" w:rsidP="0099513E">
            <w:pPr>
              <w:pStyle w:val="Scenariobrdtekst"/>
              <w:rPr>
                <w:rFonts w:ascii="OpenSans-Italic" w:hAnsi="OpenSans-Italic" w:cs="OpenSans-Italic"/>
                <w:i/>
                <w:iCs/>
              </w:rPr>
            </w:pPr>
            <w:r>
              <w:rPr>
                <w:rFonts w:ascii="OpenSans-Italic" w:hAnsi="OpenSans-Italic" w:cs="OpenSans-Italic"/>
                <w:i/>
                <w:iCs/>
              </w:rPr>
              <w:t>NEWS og qSOFA.</w:t>
            </w:r>
          </w:p>
          <w:p w14:paraId="6E52317D" w14:textId="77777777" w:rsidR="0099513E" w:rsidRPr="00EA0FFC" w:rsidRDefault="0099513E" w:rsidP="0099513E">
            <w:pPr>
              <w:pStyle w:val="Scenariobrdtekst"/>
              <w:rPr>
                <w:i/>
                <w:lang w:val="nb-NO"/>
              </w:rPr>
            </w:pPr>
          </w:p>
          <w:p w14:paraId="71FAD672" w14:textId="77777777" w:rsidR="00BD7DD7" w:rsidRPr="00EA0FFC" w:rsidRDefault="00BD7DD7">
            <w:pPr>
              <w:pStyle w:val="Scenariobrdtekst"/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De som gjennomfører scenarioet må ha gjennomgått følgende:</w:t>
            </w:r>
          </w:p>
          <w:p w14:paraId="43DCF022" w14:textId="77777777" w:rsidR="00BD7DD7" w:rsidRPr="00EA0FFC" w:rsidRDefault="00BD7DD7" w:rsidP="00BD7DD7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E-læring akuttkjeden</w:t>
            </w:r>
          </w:p>
          <w:p w14:paraId="5E67E85E" w14:textId="77777777" w:rsidR="00BD7DD7" w:rsidRPr="00EA0FFC" w:rsidRDefault="00BD7DD7" w:rsidP="00BD7DD7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 xml:space="preserve">Se undervisning om infeksjon og sepsis: </w:t>
            </w:r>
          </w:p>
          <w:p w14:paraId="069A1178" w14:textId="77777777" w:rsidR="00BD7DD7" w:rsidRDefault="0099513E" w:rsidP="0099513E">
            <w:pPr>
              <w:rPr>
                <w:i/>
              </w:rPr>
            </w:pPr>
            <w:hyperlink r:id="rId11" w:history="1">
              <w:r w:rsidRPr="00E34955">
                <w:rPr>
                  <w:rStyle w:val="Hyperkopling"/>
                  <w:i/>
                </w:rPr>
                <w:t>https://www.simulering-vt.no/undervisning</w:t>
              </w:r>
            </w:hyperlink>
            <w:r>
              <w:rPr>
                <w:i/>
              </w:rPr>
              <w:t xml:space="preserve"> </w:t>
            </w:r>
          </w:p>
          <w:p w14:paraId="4595C060" w14:textId="3B1097BD" w:rsidR="0099513E" w:rsidRPr="00EA0FFC" w:rsidRDefault="0099513E" w:rsidP="0099513E">
            <w:pPr>
              <w:rPr>
                <w:i/>
              </w:rPr>
            </w:pPr>
          </w:p>
        </w:tc>
      </w:tr>
      <w:tr w:rsidR="00275918" w:rsidRPr="00EA0FFC" w14:paraId="2CBB1879" w14:textId="77777777" w:rsidTr="00033777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8B3E32" w14:textId="77777777" w:rsidR="00275918" w:rsidRPr="00EA0FFC" w:rsidRDefault="00275918" w:rsidP="00275918">
            <w:pPr>
              <w:pStyle w:val="Scenario-Overskrift"/>
              <w:rPr>
                <w:lang w:val="nb-NO"/>
              </w:rPr>
            </w:pPr>
            <w:r w:rsidRPr="00EA0FFC">
              <w:rPr>
                <w:lang w:val="nb-NO"/>
              </w:rPr>
              <w:t>Målinger/verdier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DDF681" w14:textId="2C39BE41" w:rsidR="00275918" w:rsidRPr="00EA0FFC" w:rsidRDefault="00275918">
            <w:pPr>
              <w:pStyle w:val="Scenariobrdtekst"/>
              <w:tabs>
                <w:tab w:val="left" w:pos="283"/>
              </w:tabs>
              <w:rPr>
                <w:lang w:val="nb-NO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4693E5" w14:textId="77777777" w:rsidR="00275918" w:rsidRPr="00EA0FFC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A49AB9" w14:textId="77777777" w:rsidR="00275918" w:rsidRPr="00EA0FFC" w:rsidRDefault="00275918">
            <w:pPr>
              <w:pStyle w:val="NoParagraphStyle"/>
              <w:spacing w:line="240" w:lineRule="auto"/>
              <w:textAlignment w:val="auto"/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</w:pPr>
            <w:r w:rsidRPr="00EA0FFC"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  <w:t>Start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D07F93" w14:textId="77777777" w:rsidR="00275918" w:rsidRPr="00EA0FFC" w:rsidRDefault="00275918">
            <w:pPr>
              <w:pStyle w:val="NoParagraphStyle"/>
              <w:spacing w:line="240" w:lineRule="auto"/>
              <w:textAlignment w:val="auto"/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</w:pPr>
            <w:r w:rsidRPr="00EA0FFC"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  <w:t>Utvikling/Endring</w:t>
            </w:r>
          </w:p>
        </w:tc>
      </w:tr>
      <w:tr w:rsidR="00275918" w:rsidRPr="00EA0FFC" w14:paraId="3207BEE9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A6AD5B" w14:textId="77777777" w:rsidR="00275918" w:rsidRPr="00EA0FFC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5535E7" w14:textId="77777777" w:rsidR="00275918" w:rsidRPr="00EA0FFC" w:rsidRDefault="00275918">
            <w:pPr>
              <w:pStyle w:val="Scenariobrdtekst"/>
              <w:tabs>
                <w:tab w:val="left" w:pos="283"/>
              </w:tabs>
              <w:rPr>
                <w:lang w:val="nb-NO"/>
              </w:rPr>
            </w:pPr>
            <w:r w:rsidRPr="00EA0FFC">
              <w:rPr>
                <w:b/>
                <w:bCs/>
                <w:color w:val="888179"/>
                <w:lang w:val="nb-NO"/>
              </w:rPr>
              <w:t>A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01C173" w14:textId="77777777" w:rsidR="00275918" w:rsidRPr="00EA0FFC" w:rsidRDefault="00275918">
            <w:pPr>
              <w:pStyle w:val="Scenario-Overskrift"/>
              <w:rPr>
                <w:lang w:val="nb-NO"/>
              </w:rPr>
            </w:pPr>
            <w:r w:rsidRPr="00EA0FFC">
              <w:rPr>
                <w:rFonts w:ascii="Myriad Pro Light" w:hAnsi="Myriad Pro Light" w:cs="Myriad Pro Light"/>
                <w:b w:val="0"/>
                <w:bCs w:val="0"/>
                <w:sz w:val="18"/>
                <w:szCs w:val="18"/>
                <w:lang w:val="nb-NO"/>
              </w:rPr>
              <w:t>Airway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672D25" w14:textId="66B1775F" w:rsidR="00275918" w:rsidRPr="00EA0FFC" w:rsidRDefault="00F655CA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 w:rsidRPr="00EA0FFC">
              <w:rPr>
                <w:rFonts w:cstheme="minorBidi"/>
                <w:color w:val="auto"/>
                <w:lang w:val="nb-NO"/>
              </w:rPr>
              <w:t xml:space="preserve">Fri 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BD283" w14:textId="1F1EAB62" w:rsidR="00275918" w:rsidRPr="00EA0FFC" w:rsidRDefault="0023778D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 w:rsidRPr="00EA0FFC">
              <w:rPr>
                <w:rFonts w:cstheme="minorBidi"/>
                <w:color w:val="auto"/>
                <w:lang w:val="nb-NO"/>
              </w:rPr>
              <w:t>Fri.</w:t>
            </w:r>
          </w:p>
        </w:tc>
      </w:tr>
      <w:tr w:rsidR="00275918" w:rsidRPr="00EA0FFC" w14:paraId="4BB002F5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33C9E2" w14:textId="77777777" w:rsidR="00275918" w:rsidRPr="00EA0FFC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D4C9C1" w14:textId="77777777" w:rsidR="00275918" w:rsidRPr="00EA0FFC" w:rsidRDefault="00275918">
            <w:pPr>
              <w:pStyle w:val="Scenariobrdtekst"/>
              <w:tabs>
                <w:tab w:val="left" w:pos="283"/>
              </w:tabs>
              <w:rPr>
                <w:lang w:val="nb-NO"/>
              </w:rPr>
            </w:pPr>
            <w:r w:rsidRPr="00EA0FFC">
              <w:rPr>
                <w:b/>
                <w:bCs/>
                <w:color w:val="888179"/>
                <w:lang w:val="nb-NO"/>
              </w:rPr>
              <w:t>B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4CC542" w14:textId="77777777" w:rsidR="00275918" w:rsidRPr="00EA0FFC" w:rsidRDefault="00275918">
            <w:pPr>
              <w:pStyle w:val="Scenario-Overskrift"/>
              <w:rPr>
                <w:lang w:val="nb-NO"/>
              </w:rPr>
            </w:pPr>
            <w:r w:rsidRPr="00EA0FFC">
              <w:rPr>
                <w:rFonts w:ascii="Myriad Pro Light" w:hAnsi="Myriad Pro Light" w:cs="Myriad Pro Light"/>
                <w:b w:val="0"/>
                <w:bCs w:val="0"/>
                <w:sz w:val="18"/>
                <w:szCs w:val="18"/>
                <w:lang w:val="nb-NO"/>
              </w:rPr>
              <w:t>Breathing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0BA0CB" w14:textId="77777777" w:rsidR="00275918" w:rsidRDefault="0099513E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RF: 32</w:t>
            </w:r>
          </w:p>
          <w:p w14:paraId="0D384E25" w14:textId="43198EBC" w:rsidR="0099513E" w:rsidRPr="00EA0FFC" w:rsidRDefault="0099513E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SaO2 91%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A9AC3" w14:textId="640C22F6" w:rsidR="00275918" w:rsidRPr="00EA0FFC" w:rsidRDefault="0023778D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 w:rsidRPr="00EA0FFC">
              <w:rPr>
                <w:rFonts w:cstheme="minorBidi"/>
                <w:color w:val="auto"/>
                <w:lang w:val="nb-NO"/>
              </w:rPr>
              <w:t>RF: 3</w:t>
            </w:r>
            <w:r w:rsidR="00707218">
              <w:rPr>
                <w:rFonts w:cstheme="minorBidi"/>
                <w:color w:val="auto"/>
                <w:lang w:val="nb-NO"/>
              </w:rPr>
              <w:t>0. SaO2 med 2 l O2: 92%</w:t>
            </w:r>
            <w:r w:rsidR="00F655CA" w:rsidRPr="00EA0FFC">
              <w:rPr>
                <w:rFonts w:cstheme="minorBidi"/>
                <w:color w:val="auto"/>
                <w:lang w:val="nb-NO"/>
              </w:rPr>
              <w:t>.</w:t>
            </w:r>
          </w:p>
        </w:tc>
      </w:tr>
      <w:tr w:rsidR="00275918" w:rsidRPr="00EA0FFC" w14:paraId="1B5999B0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6E3BDC" w14:textId="77777777" w:rsidR="00275918" w:rsidRPr="00EA0FFC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FB2C02" w14:textId="77777777" w:rsidR="00275918" w:rsidRPr="00EA0FFC" w:rsidRDefault="00275918">
            <w:pPr>
              <w:pStyle w:val="Scenariobrdtekst"/>
              <w:tabs>
                <w:tab w:val="left" w:pos="283"/>
              </w:tabs>
              <w:rPr>
                <w:lang w:val="nb-NO"/>
              </w:rPr>
            </w:pPr>
            <w:r w:rsidRPr="00EA0FFC">
              <w:rPr>
                <w:b/>
                <w:bCs/>
                <w:color w:val="888179"/>
                <w:lang w:val="nb-NO"/>
              </w:rPr>
              <w:t>C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D40E57" w14:textId="77777777" w:rsidR="00275918" w:rsidRPr="00EA0FFC" w:rsidRDefault="00275918">
            <w:pPr>
              <w:pStyle w:val="Scenariobrdtekst"/>
              <w:tabs>
                <w:tab w:val="left" w:pos="283"/>
              </w:tabs>
              <w:rPr>
                <w:lang w:val="nb-NO"/>
              </w:rPr>
            </w:pPr>
            <w:r w:rsidRPr="00EA0FFC">
              <w:rPr>
                <w:rFonts w:ascii="Myriad Pro Light" w:hAnsi="Myriad Pro Light" w:cs="Myriad Pro Light"/>
                <w:color w:val="6B625A"/>
                <w:sz w:val="18"/>
                <w:szCs w:val="18"/>
                <w:lang w:val="nb-NO"/>
              </w:rPr>
              <w:t>Circulation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4739B9" w14:textId="77777777" w:rsidR="0099513E" w:rsidRDefault="007072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 xml:space="preserve">BT: 85/50 </w:t>
            </w:r>
          </w:p>
          <w:p w14:paraId="6136C944" w14:textId="6CE0DC4D" w:rsidR="00064658" w:rsidRPr="00EA0FFC" w:rsidRDefault="007072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P: 105.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F66C2" w14:textId="3BF4593C" w:rsidR="00275918" w:rsidRPr="00EA0FFC" w:rsidRDefault="007072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BT uten tiltak: 80/45. P 110</w:t>
            </w:r>
            <w:r w:rsidR="0023778D" w:rsidRPr="00EA0FFC">
              <w:rPr>
                <w:rFonts w:cstheme="minorBidi"/>
                <w:color w:val="auto"/>
                <w:lang w:val="nb-NO"/>
              </w:rPr>
              <w:t>.</w:t>
            </w:r>
          </w:p>
          <w:p w14:paraId="0DD40F3F" w14:textId="406EFE33" w:rsidR="0023778D" w:rsidRPr="00EA0FFC" w:rsidRDefault="007072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BT med tiltak: 92/50. P 95.</w:t>
            </w:r>
          </w:p>
        </w:tc>
      </w:tr>
      <w:tr w:rsidR="00275918" w:rsidRPr="00EA0FFC" w14:paraId="4962A51E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69B872" w14:textId="77777777" w:rsidR="00275918" w:rsidRPr="00EA0FFC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D5E082" w14:textId="77777777" w:rsidR="00275918" w:rsidRPr="00EA0FFC" w:rsidRDefault="00275918">
            <w:pPr>
              <w:pStyle w:val="Scenariobrdtekst"/>
              <w:tabs>
                <w:tab w:val="left" w:pos="283"/>
              </w:tabs>
              <w:rPr>
                <w:lang w:val="nb-NO"/>
              </w:rPr>
            </w:pPr>
            <w:r w:rsidRPr="00EA0FFC">
              <w:rPr>
                <w:b/>
                <w:bCs/>
                <w:color w:val="888179"/>
                <w:lang w:val="nb-NO"/>
              </w:rPr>
              <w:t>D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128EB3" w14:textId="77777777" w:rsidR="00275918" w:rsidRPr="00EA0FFC" w:rsidRDefault="00275918">
            <w:pPr>
              <w:pStyle w:val="Scenariobrdtekst"/>
              <w:tabs>
                <w:tab w:val="left" w:pos="283"/>
              </w:tabs>
              <w:rPr>
                <w:lang w:val="nb-NO"/>
              </w:rPr>
            </w:pPr>
            <w:r w:rsidRPr="00EA0FFC">
              <w:rPr>
                <w:rFonts w:ascii="Myriad Pro Light" w:hAnsi="Myriad Pro Light" w:cs="Myriad Pro Light"/>
                <w:color w:val="6B625A"/>
                <w:sz w:val="18"/>
                <w:szCs w:val="18"/>
                <w:lang w:val="nb-NO"/>
              </w:rPr>
              <w:t>Disability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F96111" w14:textId="4709C63D" w:rsidR="00275918" w:rsidRPr="00EA0FFC" w:rsidRDefault="0099513E" w:rsidP="0099513E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 xml:space="preserve">Slapp og medtatt. Slår seg i hodet, lager lyder. Motsetter seg i liten grad målinger. 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D7C34" w14:textId="5D48AE73" w:rsidR="00275918" w:rsidRPr="00EA0FFC" w:rsidRDefault="0023778D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 w:rsidRPr="00EA0FFC">
              <w:rPr>
                <w:rFonts w:cstheme="minorBidi"/>
                <w:color w:val="auto"/>
                <w:lang w:val="nb-NO"/>
              </w:rPr>
              <w:t>Samme</w:t>
            </w:r>
          </w:p>
        </w:tc>
      </w:tr>
      <w:tr w:rsidR="00275918" w:rsidRPr="00EA0FFC" w14:paraId="55A4E291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653BA6" w14:textId="77777777" w:rsidR="00275918" w:rsidRPr="00EA0FFC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AE41A6" w14:textId="77777777" w:rsidR="00275918" w:rsidRPr="00EA0FFC" w:rsidRDefault="00275918">
            <w:pPr>
              <w:pStyle w:val="Scenariobrdtekst"/>
              <w:tabs>
                <w:tab w:val="left" w:pos="283"/>
              </w:tabs>
              <w:rPr>
                <w:lang w:val="nb-NO"/>
              </w:rPr>
            </w:pPr>
            <w:r w:rsidRPr="00EA0FFC">
              <w:rPr>
                <w:b/>
                <w:bCs/>
                <w:color w:val="888179"/>
                <w:lang w:val="nb-NO"/>
              </w:rPr>
              <w:t>E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1937D3" w14:textId="77777777" w:rsidR="00275918" w:rsidRPr="00EA0FFC" w:rsidRDefault="00275918">
            <w:pPr>
              <w:pStyle w:val="Scenariobrdtekst"/>
              <w:tabs>
                <w:tab w:val="left" w:pos="283"/>
              </w:tabs>
              <w:rPr>
                <w:lang w:val="nb-NO"/>
              </w:rPr>
            </w:pPr>
            <w:r w:rsidRPr="00EA0FFC">
              <w:rPr>
                <w:rFonts w:ascii="Myriad Pro Light" w:hAnsi="Myriad Pro Light" w:cs="Myriad Pro Light"/>
                <w:color w:val="6B625A"/>
                <w:sz w:val="18"/>
                <w:szCs w:val="18"/>
                <w:lang w:val="nb-NO"/>
              </w:rPr>
              <w:t>Øvrige verdier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B40F35" w14:textId="1D94C836" w:rsidR="00275918" w:rsidRDefault="0099513E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39,4</w:t>
            </w:r>
            <w:r w:rsidR="00F655CA" w:rsidRPr="00EA0FFC">
              <w:rPr>
                <w:rFonts w:cstheme="minorBidi"/>
                <w:color w:val="auto"/>
                <w:lang w:val="nb-NO"/>
              </w:rPr>
              <w:t xml:space="preserve"> i øret</w:t>
            </w:r>
            <w:r w:rsidR="0023778D" w:rsidRPr="00EA0FFC">
              <w:rPr>
                <w:rFonts w:cstheme="minorBidi"/>
                <w:color w:val="auto"/>
                <w:lang w:val="nb-NO"/>
              </w:rPr>
              <w:t>, frostrier</w:t>
            </w:r>
            <w:r>
              <w:rPr>
                <w:rFonts w:cstheme="minorBidi"/>
                <w:color w:val="auto"/>
                <w:lang w:val="nb-NO"/>
              </w:rPr>
              <w:t>.</w:t>
            </w:r>
          </w:p>
          <w:p w14:paraId="387F6E2C" w14:textId="2D4B10E6" w:rsidR="00064658" w:rsidRPr="00EA0FFC" w:rsidRDefault="0006465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263A2" w14:textId="7061D28F" w:rsidR="00275918" w:rsidRPr="00EA0FFC" w:rsidRDefault="00EA0FFC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Uten tiltak: 40,2. Med P</w:t>
            </w:r>
            <w:r w:rsidR="0099513E">
              <w:rPr>
                <w:rFonts w:cstheme="minorBidi"/>
                <w:color w:val="auto"/>
                <w:lang w:val="nb-NO"/>
              </w:rPr>
              <w:t>aracet: 38,8</w:t>
            </w:r>
            <w:r w:rsidR="0023778D" w:rsidRPr="00EA0FFC">
              <w:rPr>
                <w:rFonts w:cstheme="minorBidi"/>
                <w:color w:val="auto"/>
                <w:lang w:val="nb-NO"/>
              </w:rPr>
              <w:t>.</w:t>
            </w:r>
          </w:p>
        </w:tc>
      </w:tr>
      <w:tr w:rsidR="00275918" w:rsidRPr="00EA0FFC" w14:paraId="6CAF9333" w14:textId="77777777" w:rsidTr="00275918">
        <w:trPr>
          <w:trHeight w:val="60"/>
        </w:trPr>
        <w:tc>
          <w:tcPr>
            <w:tcW w:w="2606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94AEAA" w14:textId="77777777" w:rsidR="00275918" w:rsidRPr="00EA0FFC" w:rsidRDefault="00275918" w:rsidP="00275918">
            <w:pPr>
              <w:pStyle w:val="NoParagraphStyle"/>
              <w:spacing w:line="240" w:lineRule="auto"/>
              <w:textAlignment w:val="auto"/>
              <w:rPr>
                <w:rFonts w:ascii="Myriad Pro" w:hAnsi="Myriad Pro" w:cs="Myriad Pro Light"/>
                <w:b/>
                <w:color w:val="6B625A"/>
                <w:sz w:val="21"/>
                <w:szCs w:val="21"/>
                <w:lang w:val="nb-NO"/>
              </w:rPr>
            </w:pPr>
            <w:r w:rsidRPr="00EA0FFC">
              <w:rPr>
                <w:rFonts w:ascii="Myriad Pro" w:hAnsi="Myriad Pro" w:cs="Myriad Pro Light"/>
                <w:b/>
                <w:color w:val="6B625A"/>
                <w:sz w:val="21"/>
                <w:szCs w:val="21"/>
                <w:lang w:val="nb-NO"/>
              </w:rPr>
              <w:t>Psykisk/mental status</w:t>
            </w:r>
          </w:p>
          <w:p w14:paraId="2FFD8F5E" w14:textId="77777777" w:rsidR="00275918" w:rsidRPr="00EA0FFC" w:rsidRDefault="00275918" w:rsidP="00275918">
            <w:pPr>
              <w:pStyle w:val="NoParagraphStyle"/>
              <w:spacing w:line="240" w:lineRule="auto"/>
              <w:textAlignment w:val="auto"/>
              <w:rPr>
                <w:rFonts w:ascii="Myanmar Text" w:hAnsi="Myanmar Text" w:cs="Myanmar Text"/>
                <w:b/>
                <w:color w:val="auto"/>
                <w:sz w:val="21"/>
                <w:szCs w:val="21"/>
                <w:lang w:val="nb-NO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2D71DA4C" w14:textId="78864D9D" w:rsidR="00FF1514" w:rsidRPr="00EA0FFC" w:rsidRDefault="0099513E">
            <w:pPr>
              <w:pStyle w:val="NoParagraphStyle"/>
              <w:spacing w:line="240" w:lineRule="auto"/>
              <w:textAlignment w:val="auto"/>
              <w:rPr>
                <w:rFonts w:ascii="Myriad Pro" w:hAnsi="Myriad Pro" w:cstheme="minorBidi"/>
                <w:i/>
                <w:color w:val="auto"/>
                <w:lang w:val="nb-NO"/>
              </w:rPr>
            </w:pPr>
            <w:r>
              <w:rPr>
                <w:rFonts w:ascii="Myriad Pro" w:hAnsi="Myriad Pro" w:cstheme="minorBidi"/>
                <w:i/>
                <w:color w:val="auto"/>
                <w:sz w:val="20"/>
                <w:lang w:val="nb-NO"/>
              </w:rPr>
              <w:t>Se disability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03D06496" w14:textId="77777777" w:rsidR="00275918" w:rsidRPr="00EA0FFC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</w:tr>
      <w:tr w:rsidR="00275C82" w:rsidRPr="00EA0FFC" w14:paraId="1D0CDCFE" w14:textId="77777777" w:rsidTr="00EA0E6D">
        <w:trPr>
          <w:trHeight w:val="283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AEFB06" w14:textId="77777777" w:rsidR="00275C82" w:rsidRPr="00EA0FFC" w:rsidRDefault="00605090">
            <w:pPr>
              <w:pStyle w:val="Scenario-Overskrift"/>
              <w:rPr>
                <w:lang w:val="nb-NO"/>
              </w:rPr>
            </w:pPr>
            <w:r w:rsidRPr="00EA0FFC">
              <w:rPr>
                <w:lang w:val="nb-NO"/>
              </w:rPr>
              <w:t>Forslag til ting å ta opp i debrief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69B109" w14:textId="64954650" w:rsidR="00FF1514" w:rsidRPr="00EA0FFC" w:rsidRDefault="00BD7DD7" w:rsidP="00BD7DD7">
            <w:pPr>
              <w:pStyle w:val="Scenariobrdtekst"/>
              <w:numPr>
                <w:ilvl w:val="0"/>
                <w:numId w:val="3"/>
              </w:numPr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Reaksjonsfasen</w:t>
            </w:r>
          </w:p>
          <w:p w14:paraId="4DB75B01" w14:textId="276267F2" w:rsidR="00BD7DD7" w:rsidRPr="00EA0FFC" w:rsidRDefault="00BD7DD7" w:rsidP="00BD7DD7">
            <w:pPr>
              <w:pStyle w:val="Scenariobrdtekst"/>
              <w:numPr>
                <w:ilvl w:val="0"/>
                <w:numId w:val="3"/>
              </w:numPr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Analysefasen</w:t>
            </w:r>
          </w:p>
          <w:p w14:paraId="053A7E1E" w14:textId="668B826F" w:rsidR="00BD7DD7" w:rsidRPr="00EA0FFC" w:rsidRDefault="00BD7DD7" w:rsidP="00BD7DD7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 xml:space="preserve">Hva møtte oss? </w:t>
            </w:r>
          </w:p>
          <w:p w14:paraId="1117BEB5" w14:textId="596B8725" w:rsidR="00BD7DD7" w:rsidRPr="00EA0FFC" w:rsidRDefault="00BD7DD7" w:rsidP="00BD7DD7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Læringsmål:</w:t>
            </w:r>
          </w:p>
          <w:p w14:paraId="0D2C87D0" w14:textId="0251B977" w:rsidR="00BD7DD7" w:rsidRPr="00EA0FFC" w:rsidRDefault="00BD7DD7" w:rsidP="00BD7DD7">
            <w:pPr>
              <w:pStyle w:val="Scenariobrdtekst"/>
              <w:numPr>
                <w:ilvl w:val="0"/>
                <w:numId w:val="4"/>
              </w:numPr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 xml:space="preserve">Identifisering av sepsis vha qSOFA </w:t>
            </w:r>
            <w:r w:rsidR="00EA0FFC">
              <w:rPr>
                <w:i/>
                <w:lang w:val="nb-NO"/>
              </w:rPr>
              <w:t>og/</w:t>
            </w:r>
            <w:r w:rsidRPr="00EA0FFC">
              <w:rPr>
                <w:i/>
                <w:lang w:val="nb-NO"/>
              </w:rPr>
              <w:t>eller NEWS.</w:t>
            </w:r>
            <w:r w:rsidR="007A1FCB" w:rsidRPr="00EA0FFC">
              <w:rPr>
                <w:i/>
                <w:lang w:val="nb-NO"/>
              </w:rPr>
              <w:t xml:space="preserve"> Hva reagerte du på? </w:t>
            </w:r>
          </w:p>
          <w:p w14:paraId="60B7F656" w14:textId="218D4D39" w:rsidR="00BD7DD7" w:rsidRPr="00EA0FFC" w:rsidRDefault="007A1FCB" w:rsidP="00BD7DD7">
            <w:pPr>
              <w:pStyle w:val="Scenariobrdtekst"/>
              <w:numPr>
                <w:ilvl w:val="0"/>
                <w:numId w:val="4"/>
              </w:numPr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Bruke pasientens verdier i normaltilstand som vurderingsgrunnlag. Kan du si noe om hvordan du brukte dette? Oversikt? Tydelig bilde?</w:t>
            </w:r>
          </w:p>
          <w:p w14:paraId="0C284DE8" w14:textId="62CCD367" w:rsidR="007A1FCB" w:rsidRDefault="007A1FCB" w:rsidP="007A1FCB">
            <w:pPr>
              <w:pStyle w:val="Scenariobrdtekst"/>
              <w:numPr>
                <w:ilvl w:val="0"/>
                <w:numId w:val="4"/>
              </w:numPr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Videreformidle funn til neste ledd</w:t>
            </w:r>
            <w:r w:rsidR="001C50B5">
              <w:rPr>
                <w:i/>
                <w:lang w:val="nb-NO"/>
              </w:rPr>
              <w:t xml:space="preserve"> vha ISBAR. Hvordan gikk dette? Hvem videreformidlet til og hvorfor? </w:t>
            </w:r>
          </w:p>
          <w:p w14:paraId="66D70B31" w14:textId="2429B4A1" w:rsidR="001C50B5" w:rsidRPr="00EA0FFC" w:rsidRDefault="001C50B5" w:rsidP="007A1FCB">
            <w:pPr>
              <w:pStyle w:val="Scenariobrdtekst"/>
              <w:numPr>
                <w:ilvl w:val="0"/>
                <w:numId w:val="4"/>
              </w:numPr>
              <w:rPr>
                <w:i/>
                <w:lang w:val="nb-NO"/>
              </w:rPr>
            </w:pPr>
            <w:r>
              <w:rPr>
                <w:i/>
                <w:lang w:val="nb-NO"/>
              </w:rPr>
              <w:t>Observasjoner fra scenarioet</w:t>
            </w:r>
          </w:p>
          <w:p w14:paraId="36AC0231" w14:textId="77777777" w:rsidR="007A1FCB" w:rsidRPr="00EA0FFC" w:rsidRDefault="007A1FCB" w:rsidP="007A1FCB">
            <w:pPr>
              <w:pStyle w:val="Scenariobrdtekst"/>
              <w:numPr>
                <w:ilvl w:val="0"/>
                <w:numId w:val="3"/>
              </w:numPr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Anvendelsesfasen</w:t>
            </w:r>
          </w:p>
          <w:p w14:paraId="39B98415" w14:textId="2F6E212A" w:rsidR="007A1FCB" w:rsidRPr="00EA0FFC" w:rsidRDefault="007A1FCB" w:rsidP="007A1FCB">
            <w:pPr>
              <w:pStyle w:val="Scenariobrdtekst"/>
              <w:ind w:left="720"/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 xml:space="preserve">Hva tar du med deg inn i arbeidshverdagen fra denne simuleringen? </w:t>
            </w:r>
          </w:p>
        </w:tc>
      </w:tr>
      <w:tr w:rsidR="00275C82" w:rsidRPr="00EA0FFC" w14:paraId="68F2007F" w14:textId="77777777" w:rsidTr="00EA0E6D">
        <w:trPr>
          <w:trHeight w:val="283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86BB11" w14:textId="77777777" w:rsidR="00275C82" w:rsidRPr="00EA0FFC" w:rsidRDefault="00605090">
            <w:pPr>
              <w:pStyle w:val="Scenario-Overskrift"/>
              <w:rPr>
                <w:lang w:val="nb-NO"/>
              </w:rPr>
            </w:pPr>
            <w:r w:rsidRPr="00EA0FFC">
              <w:rPr>
                <w:lang w:val="nb-NO"/>
              </w:rPr>
              <w:t>Hjelp/Fakta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DF133D" w14:textId="3C44443B" w:rsidR="00843333" w:rsidRPr="00EA0FFC" w:rsidRDefault="00843333" w:rsidP="00FF1514">
            <w:pPr>
              <w:pStyle w:val="Scenariobrdtekst"/>
              <w:rPr>
                <w:lang w:val="nb-NO"/>
              </w:rPr>
            </w:pPr>
          </w:p>
        </w:tc>
      </w:tr>
      <w:tr w:rsidR="00275C82" w:rsidRPr="00EA0FFC" w14:paraId="5735AF04" w14:textId="77777777" w:rsidTr="00EA0E6D">
        <w:trPr>
          <w:trHeight w:val="283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45742F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0BB629FB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3981671A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5BE0AEA8" w14:textId="6675350F" w:rsidR="00275C82" w:rsidRPr="00EA0FFC" w:rsidRDefault="007A1FCB">
            <w:pPr>
              <w:pStyle w:val="Scenario-Overskrift"/>
              <w:rPr>
                <w:lang w:val="nb-NO"/>
              </w:rPr>
            </w:pPr>
            <w:r w:rsidRPr="00EA0FFC">
              <w:rPr>
                <w:lang w:val="nb-NO"/>
              </w:rPr>
              <w:t>Observasjoner under scenariet</w:t>
            </w:r>
          </w:p>
          <w:p w14:paraId="72B2B4CB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311E5C4A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1DE6E645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6E872AF4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3C85DEB0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43CB2A88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70BECA98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5C41B53D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37D2DCAD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5B969E66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1EB1F27F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34AE541C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35327188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31F038BB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5D45E450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15E21DEF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740DA8EE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3EF98AB7" w14:textId="77777777" w:rsidR="007A1FCB" w:rsidRPr="00EA0FFC" w:rsidRDefault="007A1FCB">
            <w:pPr>
              <w:pStyle w:val="Scenario-Overskrift"/>
              <w:rPr>
                <w:lang w:val="nb-NO"/>
              </w:rPr>
            </w:pPr>
          </w:p>
          <w:p w14:paraId="2709F336" w14:textId="4B16A660" w:rsidR="007A1FCB" w:rsidRPr="00EA0FFC" w:rsidRDefault="007A1FCB">
            <w:pPr>
              <w:pStyle w:val="Scenario-Overskrift"/>
              <w:rPr>
                <w:lang w:val="nb-NO"/>
              </w:rPr>
            </w:pP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4BCE47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69F2A748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6865BDC6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34024AFE" w14:textId="77777777" w:rsidR="00843333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 xml:space="preserve">Pleier 1: </w:t>
            </w:r>
          </w:p>
          <w:p w14:paraId="4838C084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29BBA917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400EB7BC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436E9767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65F05BC1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0EAAA481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2B3FF396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317F4E31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Pleier 2:</w:t>
            </w:r>
          </w:p>
          <w:p w14:paraId="78351F52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6F5AB7CF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7340E055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467A3AF6" w14:textId="3E10BEAE" w:rsidR="007A1FCB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236FE75D" w14:textId="77777777" w:rsidR="00E5408A" w:rsidRPr="00EA0FFC" w:rsidRDefault="00E5408A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383CCF3A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1F05685E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5F4F1233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52A3C978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lastRenderedPageBreak/>
              <w:t xml:space="preserve">Markør: </w:t>
            </w:r>
          </w:p>
          <w:p w14:paraId="4FF4EE96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6590CC56" w14:textId="58AD072D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00F93C84" w14:textId="74934E65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52336C9B" w14:textId="666E8F23" w:rsidR="007A1FCB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3A761FDC" w14:textId="60B11535" w:rsidR="00E5408A" w:rsidRDefault="00E5408A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04878DBD" w14:textId="77777777" w:rsidR="00E5408A" w:rsidRPr="00EA0FFC" w:rsidRDefault="00E5408A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23FF670A" w14:textId="170B9F92" w:rsidR="007A1FCB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33F57423" w14:textId="77777777" w:rsidR="00E5408A" w:rsidRPr="00EA0FFC" w:rsidRDefault="00E5408A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7D5C9ADE" w14:textId="19DA5BB0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Fordeling av roller:</w:t>
            </w:r>
          </w:p>
          <w:p w14:paraId="68FC3F8F" w14:textId="301F3BE0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3948BB92" w14:textId="38583C6C" w:rsidR="007A1FCB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2C12C078" w14:textId="77777777" w:rsidR="00E5408A" w:rsidRPr="00EA0FFC" w:rsidRDefault="00E5408A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4CAC4FC7" w14:textId="097D53BF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280280AF" w14:textId="030F7931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03A90873" w14:textId="06B5C760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743F1D7B" w14:textId="77777777" w:rsidR="00893C30" w:rsidRDefault="00893C30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06AE5CB3" w14:textId="00B9D578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  <w:r w:rsidRPr="00EA0FFC">
              <w:rPr>
                <w:i/>
                <w:lang w:val="nb-NO"/>
              </w:rPr>
              <w:t>Kommunikasjon:</w:t>
            </w:r>
          </w:p>
          <w:p w14:paraId="085053FB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3620FA82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1D42129F" w14:textId="77777777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15801571" w14:textId="4768C176" w:rsidR="007A1FCB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18D2A0FD" w14:textId="6376CA92" w:rsidR="00893C30" w:rsidRDefault="00893C30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5F4639E0" w14:textId="2427235D" w:rsidR="00893C30" w:rsidRDefault="00893C30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0C846A39" w14:textId="4EEBD277" w:rsidR="00893C30" w:rsidRDefault="00893C30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47F5FD31" w14:textId="42FF1219" w:rsidR="00893C30" w:rsidRDefault="00893C30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4E6625FE" w14:textId="3FCC641B" w:rsidR="00893C30" w:rsidRDefault="00893C30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1F2929B1" w14:textId="09312287" w:rsidR="00893C30" w:rsidRDefault="00893C30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3D064380" w14:textId="345850A7" w:rsidR="00893C30" w:rsidRDefault="00893C30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3B1AF7A0" w14:textId="149A909E" w:rsidR="00893C30" w:rsidRDefault="00893C30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08AAA890" w14:textId="16114168" w:rsidR="00893C30" w:rsidRDefault="00893C30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2F06E2E3" w14:textId="363AE978" w:rsidR="00893C30" w:rsidRDefault="00893C30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62405295" w14:textId="4402BEA3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  <w:p w14:paraId="43C427BF" w14:textId="279A3718" w:rsidR="007A1FCB" w:rsidRPr="00EA0FFC" w:rsidRDefault="007A1FCB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</w:tc>
      </w:tr>
    </w:tbl>
    <w:p w14:paraId="4188041F" w14:textId="77777777" w:rsidR="00275C82" w:rsidRPr="00EA0FFC" w:rsidRDefault="00275C82">
      <w:pPr>
        <w:pStyle w:val="BasicParagraph"/>
        <w:rPr>
          <w:lang w:val="nb-NO"/>
        </w:rPr>
      </w:pPr>
    </w:p>
    <w:sectPr w:rsidR="00275C82" w:rsidRPr="00EA0FFC">
      <w:footerReference w:type="default" r:id="rId12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DF5997" w14:textId="77777777" w:rsidR="00AA1099" w:rsidRDefault="00AA1099" w:rsidP="00620267">
      <w:r>
        <w:separator/>
      </w:r>
    </w:p>
  </w:endnote>
  <w:endnote w:type="continuationSeparator" w:id="0">
    <w:p w14:paraId="631DF8F3" w14:textId="77777777" w:rsidR="00AA1099" w:rsidRDefault="00AA1099" w:rsidP="006202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Pro">
    <w:altName w:val="Times New Roman"/>
    <w:charset w:val="00"/>
    <w:family w:val="auto"/>
    <w:pitch w:val="variable"/>
    <w:sig w:usb0="00000001" w:usb1="50002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OpenSans-Italic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yriad Pro Light">
    <w:altName w:val="Arial"/>
    <w:panose1 w:val="00000000000000000000"/>
    <w:charset w:val="00"/>
    <w:family w:val="swiss"/>
    <w:notTrueType/>
    <w:pitch w:val="variable"/>
    <w:sig w:usb0="00000001" w:usb1="5000204B" w:usb2="00000000" w:usb3="00000000" w:csb0="0000019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8C583" w14:textId="77777777" w:rsidR="00620267" w:rsidRDefault="00620267" w:rsidP="00620267">
    <w:pPr>
      <w:pStyle w:val="Botntekst"/>
      <w:tabs>
        <w:tab w:val="center" w:pos="5233"/>
        <w:tab w:val="left" w:pos="7499"/>
      </w:tabs>
    </w:pPr>
    <w:r>
      <w:tab/>
      <w:t xml:space="preserve"> </w:t>
    </w:r>
    <w:r>
      <w:rPr>
        <w:noProof/>
      </w:rPr>
      <w:drawing>
        <wp:inline distT="0" distB="0" distL="0" distR="0" wp14:anchorId="128209F4" wp14:editId="21C49BED">
          <wp:extent cx="777135" cy="359286"/>
          <wp:effectExtent l="0" t="0" r="4445" b="3175"/>
          <wp:docPr id="1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00225" cy="3699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0E9E951D" wp14:editId="74CB2DFB">
          <wp:extent cx="653143" cy="392164"/>
          <wp:effectExtent l="0" t="0" r="0" b="8255"/>
          <wp:docPr id="2" name="Bild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e 2"/>
                  <pic:cNvPicPr/>
                </pic:nvPicPr>
                <pic:blipFill rotWithShape="1">
                  <a:blip r:embed="rId2"/>
                  <a:srcRect t="16806" b="23151"/>
                  <a:stretch/>
                </pic:blipFill>
                <pic:spPr bwMode="auto">
                  <a:xfrm>
                    <a:off x="0" y="0"/>
                    <a:ext cx="669165" cy="4017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C51A52" w14:textId="77777777" w:rsidR="00AA1099" w:rsidRDefault="00AA1099" w:rsidP="00620267">
      <w:r>
        <w:separator/>
      </w:r>
    </w:p>
  </w:footnote>
  <w:footnote w:type="continuationSeparator" w:id="0">
    <w:p w14:paraId="6F859B20" w14:textId="77777777" w:rsidR="00AA1099" w:rsidRDefault="00AA1099" w:rsidP="006202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8B23C3"/>
    <w:multiLevelType w:val="hybridMultilevel"/>
    <w:tmpl w:val="1ABC0EA8"/>
    <w:lvl w:ilvl="0" w:tplc="BE926CB6">
      <w:numFmt w:val="bullet"/>
      <w:lvlText w:val=""/>
      <w:lvlJc w:val="left"/>
      <w:pPr>
        <w:ind w:left="720" w:hanging="360"/>
      </w:pPr>
      <w:rPr>
        <w:rFonts w:ascii="Symbol" w:eastAsiaTheme="minorEastAsia" w:hAnsi="Symbol" w:cs="Myriad Pro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101A7A"/>
    <w:multiLevelType w:val="hybridMultilevel"/>
    <w:tmpl w:val="AC92D0CA"/>
    <w:lvl w:ilvl="0" w:tplc="A2A8B1C6">
      <w:start w:val="1"/>
      <w:numFmt w:val="bullet"/>
      <w:lvlText w:val="-"/>
      <w:lvlJc w:val="left"/>
      <w:pPr>
        <w:ind w:left="1080" w:hanging="360"/>
      </w:pPr>
      <w:rPr>
        <w:rFonts w:ascii="Myriad Pro" w:eastAsiaTheme="minorEastAsia" w:hAnsi="Myriad Pro" w:cs="Myriad Pro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5D87A86"/>
    <w:multiLevelType w:val="hybridMultilevel"/>
    <w:tmpl w:val="BB28A38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A24740"/>
    <w:multiLevelType w:val="hybridMultilevel"/>
    <w:tmpl w:val="2D8CC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9000985">
    <w:abstractNumId w:val="3"/>
  </w:num>
  <w:num w:numId="2" w16cid:durableId="352146304">
    <w:abstractNumId w:val="0"/>
  </w:num>
  <w:num w:numId="3" w16cid:durableId="1682127312">
    <w:abstractNumId w:val="2"/>
  </w:num>
  <w:num w:numId="4" w16cid:durableId="19544394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SystemFonts/>
  <w:bordersDoNotSurroundHeader/>
  <w:bordersDoNotSurroundFooter/>
  <w:attachedTemplate r:id="rId1"/>
  <w:defaultTabStop w:val="720"/>
  <w:autoHyphenation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3D6C"/>
    <w:rsid w:val="000325F7"/>
    <w:rsid w:val="00033777"/>
    <w:rsid w:val="00064658"/>
    <w:rsid w:val="0015199D"/>
    <w:rsid w:val="0016241F"/>
    <w:rsid w:val="00191254"/>
    <w:rsid w:val="001C50B5"/>
    <w:rsid w:val="0023778D"/>
    <w:rsid w:val="00275918"/>
    <w:rsid w:val="00275C82"/>
    <w:rsid w:val="002E0A54"/>
    <w:rsid w:val="00373300"/>
    <w:rsid w:val="00383D6C"/>
    <w:rsid w:val="00392EA8"/>
    <w:rsid w:val="003C3ABC"/>
    <w:rsid w:val="00443741"/>
    <w:rsid w:val="004C0B82"/>
    <w:rsid w:val="00560098"/>
    <w:rsid w:val="00605090"/>
    <w:rsid w:val="00620267"/>
    <w:rsid w:val="00707218"/>
    <w:rsid w:val="00742A9C"/>
    <w:rsid w:val="007A1FCB"/>
    <w:rsid w:val="00843333"/>
    <w:rsid w:val="00893C30"/>
    <w:rsid w:val="008C74B6"/>
    <w:rsid w:val="009716AE"/>
    <w:rsid w:val="0099513E"/>
    <w:rsid w:val="009B778E"/>
    <w:rsid w:val="009F3D78"/>
    <w:rsid w:val="00A61472"/>
    <w:rsid w:val="00AA1099"/>
    <w:rsid w:val="00AD3E95"/>
    <w:rsid w:val="00B579A4"/>
    <w:rsid w:val="00BD7DD7"/>
    <w:rsid w:val="00BF6D2F"/>
    <w:rsid w:val="00D02EBF"/>
    <w:rsid w:val="00D14DE6"/>
    <w:rsid w:val="00E5408A"/>
    <w:rsid w:val="00E747F0"/>
    <w:rsid w:val="00EA0E6D"/>
    <w:rsid w:val="00EA0FFC"/>
    <w:rsid w:val="00EF2EC9"/>
    <w:rsid w:val="00F16779"/>
    <w:rsid w:val="00F655CA"/>
    <w:rsid w:val="00FD7349"/>
    <w:rsid w:val="00FF1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7667BE2"/>
  <w14:defaultImageDpi w14:val="0"/>
  <w15:docId w15:val="{31B4D32F-F177-4D65-9635-DE9F39CA9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e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aliste">
    <w:name w:val="No List"/>
    <w:uiPriority w:val="99"/>
    <w:semiHidden/>
    <w:unhideWhenUsed/>
  </w:style>
  <w:style w:type="paragraph" w:customStyle="1" w:styleId="NoParagraphStyle">
    <w:name w:val="[No Paragraph Style]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lang w:val="en-GB"/>
    </w:rPr>
  </w:style>
  <w:style w:type="paragraph" w:customStyle="1" w:styleId="BasicParagraph">
    <w:name w:val="[Basic Paragraph]"/>
    <w:basedOn w:val="NoParagraphStyle"/>
    <w:uiPriority w:val="99"/>
  </w:style>
  <w:style w:type="paragraph" w:styleId="Ingenmellomrom">
    <w:name w:val="No Spacing"/>
    <w:basedOn w:val="NoParagraphStyle"/>
    <w:uiPriority w:val="99"/>
    <w:qFormat/>
    <w:pPr>
      <w:spacing w:after="200"/>
    </w:pPr>
    <w:rPr>
      <w:rFonts w:ascii="Calibri" w:hAnsi="Calibri" w:cs="Calibri"/>
      <w:sz w:val="22"/>
      <w:szCs w:val="22"/>
    </w:rPr>
  </w:style>
  <w:style w:type="paragraph" w:customStyle="1" w:styleId="Sceanrio-heading">
    <w:name w:val="Sceanrio - heading"/>
    <w:basedOn w:val="Ingenmellomrom"/>
    <w:uiPriority w:val="99"/>
    <w:rPr>
      <w:rFonts w:ascii="Myriad Pro" w:hAnsi="Myriad Pro" w:cs="Myriad Pro"/>
      <w:b/>
      <w:bCs/>
      <w:sz w:val="30"/>
      <w:szCs w:val="30"/>
    </w:rPr>
  </w:style>
  <w:style w:type="paragraph" w:customStyle="1" w:styleId="Scenariobrdtekst">
    <w:name w:val="Scenario brødtekst"/>
    <w:basedOn w:val="NoParagraphStyle"/>
    <w:uiPriority w:val="99"/>
    <w:pPr>
      <w:suppressAutoHyphens/>
      <w:spacing w:line="280" w:lineRule="atLeast"/>
    </w:pPr>
    <w:rPr>
      <w:rFonts w:ascii="Myriad Pro" w:hAnsi="Myriad Pro" w:cs="Myriad Pro"/>
      <w:sz w:val="20"/>
      <w:szCs w:val="20"/>
    </w:rPr>
  </w:style>
  <w:style w:type="paragraph" w:customStyle="1" w:styleId="Scenario-Overskrift">
    <w:name w:val="Scenario - Overskrift"/>
    <w:basedOn w:val="Scenariobrdtekst"/>
    <w:uiPriority w:val="99"/>
    <w:pPr>
      <w:tabs>
        <w:tab w:val="left" w:pos="1100"/>
      </w:tabs>
      <w:spacing w:after="57"/>
    </w:pPr>
    <w:rPr>
      <w:b/>
      <w:bCs/>
      <w:color w:val="6B625A"/>
      <w:sz w:val="21"/>
      <w:szCs w:val="21"/>
    </w:rPr>
  </w:style>
  <w:style w:type="paragraph" w:customStyle="1" w:styleId="Scenario-liste">
    <w:name w:val="Scenario - liste"/>
    <w:basedOn w:val="Scenariobrdtekst"/>
    <w:uiPriority w:val="99"/>
    <w:pPr>
      <w:ind w:left="1247" w:hanging="170"/>
    </w:pPr>
  </w:style>
  <w:style w:type="paragraph" w:customStyle="1" w:styleId="Referanser">
    <w:name w:val="Referanser"/>
    <w:basedOn w:val="Scenariobrdtekst"/>
    <w:uiPriority w:val="99"/>
    <w:pPr>
      <w:ind w:left="283" w:hanging="283"/>
    </w:pPr>
  </w:style>
  <w:style w:type="character" w:styleId="Hyperkopling">
    <w:name w:val="Hyperlink"/>
    <w:basedOn w:val="Standardskriftforavsnitt"/>
    <w:uiPriority w:val="99"/>
    <w:unhideWhenUsed/>
    <w:rsid w:val="00EA0E6D"/>
    <w:rPr>
      <w:color w:val="0563C1" w:themeColor="hyperlink"/>
      <w:u w:val="single"/>
    </w:rPr>
  </w:style>
  <w:style w:type="paragraph" w:styleId="Topptekst">
    <w:name w:val="header"/>
    <w:basedOn w:val="Normal"/>
    <w:link w:val="TopptekstTeikn"/>
    <w:uiPriority w:val="99"/>
    <w:unhideWhenUsed/>
    <w:rsid w:val="00620267"/>
    <w:pPr>
      <w:tabs>
        <w:tab w:val="center" w:pos="4680"/>
        <w:tab w:val="right" w:pos="9360"/>
      </w:tabs>
    </w:pPr>
  </w:style>
  <w:style w:type="character" w:customStyle="1" w:styleId="TopptekstTeikn">
    <w:name w:val="Topptekst Teikn"/>
    <w:basedOn w:val="Standardskriftforavsnitt"/>
    <w:link w:val="Topptekst"/>
    <w:uiPriority w:val="99"/>
    <w:rsid w:val="00620267"/>
  </w:style>
  <w:style w:type="paragraph" w:styleId="Botntekst">
    <w:name w:val="footer"/>
    <w:basedOn w:val="Normal"/>
    <w:link w:val="BotntekstTeikn"/>
    <w:uiPriority w:val="99"/>
    <w:unhideWhenUsed/>
    <w:rsid w:val="00620267"/>
    <w:pPr>
      <w:tabs>
        <w:tab w:val="center" w:pos="4680"/>
        <w:tab w:val="right" w:pos="9360"/>
      </w:tabs>
    </w:pPr>
  </w:style>
  <w:style w:type="character" w:customStyle="1" w:styleId="BotntekstTeikn">
    <w:name w:val="Botntekst Teikn"/>
    <w:basedOn w:val="Standardskriftforavsnitt"/>
    <w:link w:val="Botntekst"/>
    <w:uiPriority w:val="99"/>
    <w:rsid w:val="00620267"/>
  </w:style>
  <w:style w:type="character" w:styleId="Flgdhyperkopling">
    <w:name w:val="FollowedHyperlink"/>
    <w:basedOn w:val="Standardskriftforavsnitt"/>
    <w:uiPriority w:val="99"/>
    <w:semiHidden/>
    <w:unhideWhenUsed/>
    <w:rsid w:val="00BD7DD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510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simulering-vt.no/undervisning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ris\Documents\Egendefinerte%20Office-maler\RegSimVest_Scenariomal_2022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032DACA01A5DA44B7C521ADC63A6BBA" ma:contentTypeVersion="2" ma:contentTypeDescription="Opprett et nytt dokument." ma:contentTypeScope="" ma:versionID="208b12521b305c2567f65b9b917f38a5">
  <xsd:schema xmlns:xsd="http://www.w3.org/2001/XMLSchema" xmlns:xs="http://www.w3.org/2001/XMLSchema" xmlns:p="http://schemas.microsoft.com/office/2006/metadata/properties" xmlns:ns2="069713a4-da1b-4354-86c6-bceab88397bb" targetNamespace="http://schemas.microsoft.com/office/2006/metadata/properties" ma:root="true" ma:fieldsID="87291399750bca3bb8f0630d64b9a514" ns2:_="">
    <xsd:import namespace="069713a4-da1b-4354-86c6-bceab88397b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9713a4-da1b-4354-86c6-bceab88397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41341B9-7F52-4D75-90F7-4D3E3E0D914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1821D46-2EFE-41EA-9DA2-4611886187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9713a4-da1b-4354-86c6-bceab88397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05D6649-7732-4789-A599-8C50DAA2A9D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6D3E35A-684F-4FD3-9190-A499E42B5B0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RegSimVest_Scenariomal_2022</Template>
  <TotalTime>2</TotalTime>
  <Pages>3</Pages>
  <Words>638</Words>
  <Characters>3384</Characters>
  <Application>Microsoft Office Word</Application>
  <DocSecurity>0</DocSecurity>
  <Lines>28</Lines>
  <Paragraphs>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Søreide</dc:creator>
  <cp:keywords/>
  <dc:description/>
  <cp:lastModifiedBy>Marianne Tråer</cp:lastModifiedBy>
  <cp:revision>3</cp:revision>
  <dcterms:created xsi:type="dcterms:W3CDTF">2024-09-09T08:04:00Z</dcterms:created>
  <dcterms:modified xsi:type="dcterms:W3CDTF">2025-08-12T09:20:00Z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0x0101005032DACA01A5DA44B7C521ADC63A6BBA</vt:lpwstr>
  </property>
</Properties>
</file>