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77777777" w:rsidR="00275C82" w:rsidRPr="00843333" w:rsidRDefault="00605090">
            <w:pPr>
              <w:pStyle w:val="Sceanrio-heading"/>
              <w:rPr>
                <w:lang w:val="nb-NO"/>
              </w:rPr>
            </w:pPr>
            <w:r w:rsidRPr="00843333">
              <w:rPr>
                <w:lang w:val="nb-NO"/>
              </w:rPr>
              <w:t xml:space="preserve">xx. </w:t>
            </w:r>
            <w:proofErr w:type="spellStart"/>
            <w:r w:rsidRPr="00843333">
              <w:rPr>
                <w:lang w:val="nb-NO"/>
              </w:rPr>
              <w:t>Scenariomal</w:t>
            </w:r>
            <w:proofErr w:type="spellEnd"/>
            <w:r w:rsidR="00843333" w:rsidRPr="00843333">
              <w:rPr>
                <w:lang w:val="nb-NO"/>
              </w:rPr>
              <w:t xml:space="preserve"> m. </w:t>
            </w:r>
            <w:r w:rsidR="00843333" w:rsidRPr="00843333">
              <w:rPr>
                <w:i/>
                <w:lang w:val="nb-NO"/>
              </w:rPr>
              <w:t>eksempler</w:t>
            </w:r>
          </w:p>
        </w:tc>
      </w:tr>
      <w:tr w:rsidR="00275C82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5EF9FEF9" w:rsidR="00275C82" w:rsidRPr="00843333" w:rsidRDefault="00FF51F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Medisinsk</w:t>
            </w:r>
          </w:p>
        </w:tc>
      </w:tr>
      <w:tr w:rsidR="00275C82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7541CFBA" w:rsidR="00275C82" w:rsidRPr="00843333" w:rsidRDefault="00FF51F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Hjertestans - HLR</w:t>
            </w:r>
          </w:p>
        </w:tc>
      </w:tr>
      <w:tr w:rsidR="00275C82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7777777" w:rsidR="00275C82" w:rsidRDefault="00605090">
            <w:pPr>
              <w:pStyle w:val="Scenario-Overskrift"/>
            </w:pPr>
            <w:proofErr w:type="spellStart"/>
            <w:r w:rsidRPr="00843333">
              <w:rPr>
                <w:lang w:val="nb-NO"/>
              </w:rPr>
              <w:t>Læringsmå</w:t>
            </w:r>
            <w:proofErr w:type="spellEnd"/>
            <w: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BE6F1" w14:textId="607CBEC8" w:rsidR="00275C82" w:rsidRDefault="00FF51FD" w:rsidP="007A5CB2">
            <w:pPr>
              <w:pStyle w:val="Scenariobrdtekst"/>
              <w:numPr>
                <w:ilvl w:val="0"/>
                <w:numId w:val="2"/>
              </w:numPr>
              <w:rPr>
                <w:i/>
              </w:rPr>
            </w:pPr>
            <w:proofErr w:type="spellStart"/>
            <w:r>
              <w:rPr>
                <w:i/>
              </w:rPr>
              <w:t>Gjenkjenne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hjertestans</w:t>
            </w:r>
            <w:proofErr w:type="spellEnd"/>
          </w:p>
          <w:p w14:paraId="5A253959" w14:textId="6944BAB2" w:rsidR="00FF51FD" w:rsidRDefault="00FF51FD" w:rsidP="007A5CB2">
            <w:pPr>
              <w:pStyle w:val="Scenariobrdtekst"/>
              <w:numPr>
                <w:ilvl w:val="0"/>
                <w:numId w:val="2"/>
              </w:numPr>
              <w:rPr>
                <w:i/>
              </w:rPr>
            </w:pPr>
            <w:proofErr w:type="spellStart"/>
            <w:r>
              <w:rPr>
                <w:i/>
              </w:rPr>
              <w:t>Tidlig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varsling</w:t>
            </w:r>
            <w:proofErr w:type="spellEnd"/>
          </w:p>
          <w:p w14:paraId="36EB2F41" w14:textId="038804C4" w:rsidR="00FF51FD" w:rsidRPr="00843333" w:rsidRDefault="00FF51FD" w:rsidP="007A5CB2">
            <w:pPr>
              <w:pStyle w:val="Scenariobrdtekst"/>
              <w:numPr>
                <w:ilvl w:val="0"/>
                <w:numId w:val="2"/>
              </w:numPr>
              <w:rPr>
                <w:i/>
              </w:rPr>
            </w:pPr>
            <w:proofErr w:type="spellStart"/>
            <w:r>
              <w:rPr>
                <w:i/>
              </w:rPr>
              <w:t>Oppstart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og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gjennomføring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av</w:t>
            </w:r>
            <w:proofErr w:type="spellEnd"/>
            <w:r>
              <w:rPr>
                <w:i/>
              </w:rPr>
              <w:t xml:space="preserve"> HLR med </w:t>
            </w:r>
            <w:proofErr w:type="spellStart"/>
            <w:r>
              <w:rPr>
                <w:i/>
              </w:rPr>
              <w:t>tilgjengelige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ressurser</w:t>
            </w:r>
            <w:proofErr w:type="spellEnd"/>
          </w:p>
        </w:tc>
      </w:tr>
      <w:tr w:rsidR="00275C82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Default="00605090">
            <w:pPr>
              <w:pStyle w:val="Scenario-Overskrift"/>
            </w:pPr>
            <w:proofErr w:type="spellStart"/>
            <w:r>
              <w:t>Utstyr</w:t>
            </w:r>
            <w:proofErr w:type="spellEnd"/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Default="00EA0E6D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Markør</w:t>
            </w:r>
            <w:proofErr w:type="spellEnd"/>
            <w:r>
              <w:rPr>
                <w:b/>
                <w:bCs/>
                <w:color w:val="888179"/>
              </w:rPr>
              <w:t>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0F8C5DCC" w:rsidR="00275C82" w:rsidRPr="00843333" w:rsidRDefault="00FF51F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Little Anne</w:t>
            </w:r>
          </w:p>
        </w:tc>
      </w:tr>
      <w:tr w:rsidR="00275C82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Utstyr</w:t>
            </w:r>
            <w:proofErr w:type="spellEnd"/>
            <w:r w:rsidR="00033777">
              <w:rPr>
                <w:b/>
                <w:bCs/>
                <w:color w:val="888179"/>
              </w:rPr>
              <w:t>/</w:t>
            </w:r>
            <w:proofErr w:type="spellStart"/>
            <w:r w:rsidR="00033777">
              <w:rPr>
                <w:b/>
                <w:bCs/>
                <w:color w:val="888179"/>
              </w:rPr>
              <w:t>Dokumenter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F35A" w14:textId="61525089" w:rsidR="00275C82" w:rsidRPr="00843333" w:rsidRDefault="00FF51F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Pocket maske, AED </w:t>
            </w:r>
            <w:proofErr w:type="spellStart"/>
            <w:r>
              <w:rPr>
                <w:i/>
                <w:lang w:val="nb-NO"/>
              </w:rPr>
              <w:t>trainer</w:t>
            </w:r>
            <w:proofErr w:type="spellEnd"/>
            <w:r>
              <w:rPr>
                <w:i/>
                <w:lang w:val="nb-NO"/>
              </w:rPr>
              <w:t>, telefon</w:t>
            </w:r>
          </w:p>
        </w:tc>
      </w:tr>
      <w:tr w:rsidR="00275C82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Medikamenter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5C09" w14:textId="6B32BD25" w:rsidR="00275C82" w:rsidRPr="00843333" w:rsidRDefault="00FF51F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Ingen</w:t>
            </w:r>
          </w:p>
        </w:tc>
      </w:tr>
      <w:tr w:rsidR="00275C82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77777777" w:rsidR="00275918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kursdeltakerne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7693F" w14:textId="2144C5B8" w:rsidR="009F3D78" w:rsidRDefault="00FF51FD" w:rsidP="009F3D78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Du er sykepleier på en korttidsavdeling hvor det nettopp et kommet inn en pasient med KOLS forverring og infeksjon. Etter et par timer i avdelingen ringer pasienten på. Scenarioet starter når du kommer inn i rommet.</w:t>
            </w:r>
          </w:p>
          <w:p w14:paraId="480F491C" w14:textId="77777777" w:rsidR="009F3D78" w:rsidRDefault="009F3D78" w:rsidP="009F3D78">
            <w:pPr>
              <w:pStyle w:val="Scenariobrdtekst"/>
              <w:rPr>
                <w:i/>
                <w:lang w:val="nb-NO"/>
              </w:rPr>
            </w:pPr>
          </w:p>
          <w:p w14:paraId="278D7E90" w14:textId="31B3E567" w:rsidR="00FF51FD" w:rsidRPr="00843333" w:rsidRDefault="00FF51FD" w:rsidP="009F3D78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Pasienten ligger livløs i sengen.</w:t>
            </w:r>
          </w:p>
        </w:tc>
      </w:tr>
      <w:tr w:rsidR="00275C82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7E44" w14:textId="77777777" w:rsidR="00275C82" w:rsidRPr="00EA0E6D" w:rsidRDefault="00EA0E6D" w:rsidP="00EA0E6D">
            <w:pPr>
              <w:pStyle w:val="Scenario-Overskrift"/>
              <w:rPr>
                <w:lang w:val="nb-NO"/>
              </w:rPr>
            </w:pPr>
            <w:r w:rsidRPr="00EA0E6D">
              <w:rPr>
                <w:lang w:val="nb-NO"/>
              </w:rPr>
              <w:t xml:space="preserve">Informasjon til </w:t>
            </w:r>
            <w:r>
              <w:rPr>
                <w:lang w:val="nb-NO"/>
              </w:rPr>
              <w:t>markør</w:t>
            </w:r>
            <w:r>
              <w:rPr>
                <w:lang w:val="nb-NO"/>
              </w:rPr>
              <w:br/>
              <w:t xml:space="preserve">Se eget </w:t>
            </w:r>
            <w:hyperlink r:id="rId10" w:history="1">
              <w:r w:rsidRPr="00EA0E6D">
                <w:rPr>
                  <w:rStyle w:val="Hyperkopling"/>
                  <w:lang w:val="nb-NO"/>
                </w:rPr>
                <w:t>skjema</w:t>
              </w:r>
            </w:hyperlink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DC274" w14:textId="6661E88D" w:rsidR="00275C82" w:rsidRPr="00843333" w:rsidRDefault="00275C82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25B7" w14:textId="77777777" w:rsidR="00275C82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fasilitator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1F205D" w14:textId="77777777" w:rsidR="00275C82" w:rsidRDefault="00FF51F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Informere om at læringsmål.</w:t>
            </w:r>
          </w:p>
          <w:p w14:paraId="02F61E11" w14:textId="77777777" w:rsidR="00FF51FD" w:rsidRDefault="00FF51F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Hvem kan deltagerne ringe om de trenger hjelp? </w:t>
            </w:r>
          </w:p>
          <w:p w14:paraId="2DED88D3" w14:textId="7E966E37" w:rsidR="00FF51FD" w:rsidRDefault="00FF51F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Obser</w:t>
            </w:r>
            <w:r w:rsidR="00A12F0F">
              <w:rPr>
                <w:i/>
                <w:lang w:val="nb-NO"/>
              </w:rPr>
              <w:t>vere rekkefølge/oppgavefordeling</w:t>
            </w:r>
          </w:p>
          <w:p w14:paraId="6C0F3E5F" w14:textId="7ED4B3DD" w:rsidR="00A12F0F" w:rsidRDefault="00A12F0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Tidlig varsling – hvordan ble det varslet? </w:t>
            </w:r>
          </w:p>
          <w:p w14:paraId="0B27528C" w14:textId="77777777" w:rsidR="00A12F0F" w:rsidRDefault="00A12F0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HLR algoritmen</w:t>
            </w:r>
          </w:p>
          <w:p w14:paraId="4595C060" w14:textId="037A7000" w:rsidR="00A12F0F" w:rsidRPr="00843333" w:rsidRDefault="00A12F0F">
            <w:pPr>
              <w:pStyle w:val="Scenariobrdtekst"/>
              <w:rPr>
                <w:i/>
                <w:lang w:val="nb-NO"/>
              </w:rPr>
            </w:pPr>
          </w:p>
        </w:tc>
      </w:tr>
      <w:tr w:rsidR="00275918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Default="00275918" w:rsidP="00275918">
            <w:pPr>
              <w:pStyle w:val="Scenario-Overskrift"/>
            </w:pPr>
            <w:proofErr w:type="spellStart"/>
            <w:r>
              <w:t>Målinger</w:t>
            </w:r>
            <w:proofErr w:type="spellEnd"/>
            <w:r>
              <w:t>/</w:t>
            </w:r>
            <w:proofErr w:type="spellStart"/>
            <w:r>
              <w:t>verdier</w:t>
            </w:r>
            <w:proofErr w:type="spellEnd"/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X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84E2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9AC3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6C944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0F3F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Default="00275918">
            <w:pPr>
              <w:pStyle w:val="Scenariobrdtekst"/>
              <w:tabs>
                <w:tab w:val="left" w:pos="283"/>
              </w:tabs>
            </w:pP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Øvrige</w:t>
            </w:r>
            <w:proofErr w:type="spellEnd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verdier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F6E2C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63A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AD3E95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</w:pPr>
            <w:proofErr w:type="spellStart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Psykisk</w:t>
            </w:r>
            <w:proofErr w:type="spellEnd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/mental status</w:t>
            </w:r>
          </w:p>
          <w:p w14:paraId="2FFD8F5E" w14:textId="77777777" w:rsidR="00275918" w:rsidRPr="00275918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77777777" w:rsidR="00FF1514" w:rsidRPr="00843333" w:rsidRDefault="00FF1514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i/>
                <w:color w:val="auto"/>
                <w:lang w:val="nb-NO"/>
              </w:rPr>
            </w:pPr>
            <w:r w:rsidRPr="00843333"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>Rolig, nervøs, engstelig etc.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C82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605090" w:rsidRDefault="00605090">
            <w:pPr>
              <w:pStyle w:val="Scenario-Overskrift"/>
              <w:rPr>
                <w:lang w:val="nb-NO"/>
              </w:rPr>
            </w:pPr>
            <w:r w:rsidRPr="00605090">
              <w:rPr>
                <w:lang w:val="nb-NO"/>
              </w:rPr>
              <w:t xml:space="preserve">Forslag til ting å ta opp i </w:t>
            </w:r>
            <w:proofErr w:type="spellStart"/>
            <w:r w:rsidRPr="00605090">
              <w:rPr>
                <w:lang w:val="nb-NO"/>
              </w:rPr>
              <w:t>debrief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325E4" w14:textId="77777777" w:rsidR="00A12F0F" w:rsidRDefault="00A12F0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Gjenkjennelig situasjon?</w:t>
            </w:r>
          </w:p>
          <w:p w14:paraId="6869B109" w14:textId="0094CA7E" w:rsidR="00FF1514" w:rsidRDefault="00A12F0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Følelser </w:t>
            </w:r>
          </w:p>
          <w:p w14:paraId="64474F13" w14:textId="6728F6F3" w:rsidR="00A12F0F" w:rsidRDefault="00A12F0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Gå gjennom læringsmål</w:t>
            </w:r>
          </w:p>
          <w:p w14:paraId="2996A471" w14:textId="5DFCEC07" w:rsidR="00A12F0F" w:rsidRDefault="00A12F0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Hva fungerte bra? Noe vi kunne gjort annerledes? </w:t>
            </w:r>
          </w:p>
          <w:p w14:paraId="4AF7A84D" w14:textId="0BE45E27" w:rsidR="00A12F0F" w:rsidRPr="00843333" w:rsidRDefault="00A12F0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Hva kan vi ta med oss tilbake i praksis?</w:t>
            </w:r>
          </w:p>
          <w:p w14:paraId="39B98415" w14:textId="77777777" w:rsidR="00FF1514" w:rsidRPr="00605090" w:rsidRDefault="00FF1514">
            <w:pPr>
              <w:pStyle w:val="Scenariobrdtekst"/>
              <w:rPr>
                <w:lang w:val="nb-NO"/>
              </w:rPr>
            </w:pPr>
          </w:p>
        </w:tc>
      </w:tr>
      <w:tr w:rsidR="00275C82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Default="00605090">
            <w:pPr>
              <w:pStyle w:val="Scenario-Overskrift"/>
            </w:pPr>
            <w:proofErr w:type="spellStart"/>
            <w:r>
              <w:t>Hjelp</w:t>
            </w:r>
            <w:proofErr w:type="spellEnd"/>
            <w:r>
              <w:t>/Fakta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336E4" w14:textId="77777777" w:rsidR="00275C82" w:rsidRPr="00843333" w:rsidRDefault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Prosedyrer</w:t>
            </w:r>
          </w:p>
          <w:p w14:paraId="741DC01C" w14:textId="77777777" w:rsidR="00275C82" w:rsidRPr="00843333" w:rsidRDefault="00FF1514" w:rsidP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lastRenderedPageBreak/>
              <w:t>Nasjonale og internasjonale retningslinjer</w:t>
            </w:r>
          </w:p>
          <w:p w14:paraId="345FF8F8" w14:textId="77777777" w:rsidR="00FF1514" w:rsidRPr="00843333" w:rsidRDefault="00843333" w:rsidP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Sykdomslære</w:t>
            </w:r>
          </w:p>
          <w:p w14:paraId="60DF133D" w14:textId="77777777" w:rsidR="00843333" w:rsidRPr="00FF1514" w:rsidRDefault="00843333" w:rsidP="00FF1514">
            <w:pPr>
              <w:pStyle w:val="Scenariobrdtekst"/>
              <w:rPr>
                <w:lang w:val="nb-NO"/>
              </w:rPr>
            </w:pPr>
            <w:r w:rsidRPr="00843333">
              <w:rPr>
                <w:i/>
                <w:lang w:val="nb-NO"/>
              </w:rPr>
              <w:t>Behandlingsprotokoller</w:t>
            </w:r>
          </w:p>
        </w:tc>
      </w:tr>
      <w:tr w:rsidR="00275C82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9F336" w14:textId="77777777" w:rsidR="00275C82" w:rsidRDefault="00275918">
            <w:pPr>
              <w:pStyle w:val="Scenario-Overskrift"/>
            </w:pPr>
            <w:proofErr w:type="spellStart"/>
            <w:r>
              <w:lastRenderedPageBreak/>
              <w:t>Viktige</w:t>
            </w:r>
            <w:proofErr w:type="spellEnd"/>
            <w:r>
              <w:t xml:space="preserve"> </w:t>
            </w:r>
            <w:proofErr w:type="spellStart"/>
            <w:r w:rsidR="00605090">
              <w:t>Referanser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427BF" w14:textId="77777777" w:rsidR="00843333" w:rsidRPr="00843333" w:rsidRDefault="00843333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proofErr w:type="spellStart"/>
            <w:r w:rsidRPr="00843333">
              <w:rPr>
                <w:i/>
                <w:lang w:val="nb-NO"/>
              </w:rPr>
              <w:t>Legevaktshåndbok</w:t>
            </w:r>
            <w:proofErr w:type="spellEnd"/>
            <w:r w:rsidRPr="00843333">
              <w:rPr>
                <w:i/>
                <w:lang w:val="nb-NO"/>
              </w:rPr>
              <w:t>, helsebiblioteket, artikler, fagbøker etc.</w:t>
            </w:r>
          </w:p>
        </w:tc>
      </w:tr>
    </w:tbl>
    <w:p w14:paraId="4188041F" w14:textId="77777777" w:rsidR="00275C82" w:rsidRDefault="00275C82">
      <w:pPr>
        <w:pStyle w:val="BasicParagraph"/>
        <w:rPr>
          <w:lang w:val="nb-NO"/>
        </w:rPr>
      </w:pPr>
    </w:p>
    <w:sectPr w:rsidR="00275C82">
      <w:footerReference w:type="default" r:id="rId11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95FEA" w14:textId="77777777" w:rsidR="001048DE" w:rsidRDefault="001048DE" w:rsidP="00620267">
      <w:r>
        <w:separator/>
      </w:r>
    </w:p>
  </w:endnote>
  <w:endnote w:type="continuationSeparator" w:id="0">
    <w:p w14:paraId="72F59A70" w14:textId="77777777" w:rsidR="001048DE" w:rsidRDefault="001048DE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8C583" w14:textId="77777777" w:rsidR="00620267" w:rsidRDefault="00620267" w:rsidP="00620267">
    <w:pPr>
      <w:pStyle w:val="Bot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43B67" w14:textId="77777777" w:rsidR="001048DE" w:rsidRDefault="001048DE" w:rsidP="00620267">
      <w:r>
        <w:separator/>
      </w:r>
    </w:p>
  </w:footnote>
  <w:footnote w:type="continuationSeparator" w:id="0">
    <w:p w14:paraId="41CD0E0E" w14:textId="77777777" w:rsidR="001048DE" w:rsidRDefault="001048DE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A7A75"/>
    <w:multiLevelType w:val="hybridMultilevel"/>
    <w:tmpl w:val="0F2ECF5C"/>
    <w:lvl w:ilvl="0" w:tplc="B4FA8496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7123704">
    <w:abstractNumId w:val="1"/>
  </w:num>
  <w:num w:numId="2" w16cid:durableId="1757945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proofState w:spelling="clean"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D6C"/>
    <w:rsid w:val="00033777"/>
    <w:rsid w:val="001048DE"/>
    <w:rsid w:val="0015199D"/>
    <w:rsid w:val="0016241F"/>
    <w:rsid w:val="00191254"/>
    <w:rsid w:val="00275918"/>
    <w:rsid w:val="00275C82"/>
    <w:rsid w:val="00383D6C"/>
    <w:rsid w:val="00392EA8"/>
    <w:rsid w:val="00605090"/>
    <w:rsid w:val="00620267"/>
    <w:rsid w:val="007A5CB2"/>
    <w:rsid w:val="00843333"/>
    <w:rsid w:val="0087727A"/>
    <w:rsid w:val="009716AE"/>
    <w:rsid w:val="009B778E"/>
    <w:rsid w:val="009F3D78"/>
    <w:rsid w:val="00A12F0F"/>
    <w:rsid w:val="00A61472"/>
    <w:rsid w:val="00AD3E95"/>
    <w:rsid w:val="00EA0E6D"/>
    <w:rsid w:val="00F16779"/>
    <w:rsid w:val="00FF1514"/>
    <w:rsid w:val="00FF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p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620267"/>
  </w:style>
  <w:style w:type="paragraph" w:styleId="Botntekst">
    <w:name w:val="footer"/>
    <w:basedOn w:val="Normal"/>
    <w:link w:val="Botn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62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regsim.no/wp-content/uploads/2021/09/MAL-Markorbeskrivelse-2021_skjema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32DACA01A5DA44B7C521ADC63A6BBA" ma:contentTypeVersion="2" ma:contentTypeDescription="Opprett et nytt dokument." ma:contentTypeScope="" ma:versionID="208b12521b305c2567f65b9b917f38a5">
  <xsd:schema xmlns:xsd="http://www.w3.org/2001/XMLSchema" xmlns:xs="http://www.w3.org/2001/XMLSchema" xmlns:p="http://schemas.microsoft.com/office/2006/metadata/properties" xmlns:ns2="069713a4-da1b-4354-86c6-bceab88397bb" targetNamespace="http://schemas.microsoft.com/office/2006/metadata/properties" ma:root="true" ma:fieldsID="87291399750bca3bb8f0630d64b9a514" ns2:_="">
    <xsd:import namespace="069713a4-da1b-4354-86c6-bceab88397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713a4-da1b-4354-86c6-bceab88397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821D46-2EFE-41EA-9DA2-4611886187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9713a4-da1b-4354-86c6-bceab88397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1</TotalTime>
  <Pages>2</Pages>
  <Words>177</Words>
  <Characters>1304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3</cp:revision>
  <dcterms:created xsi:type="dcterms:W3CDTF">2024-01-11T13:55:00Z</dcterms:created>
  <dcterms:modified xsi:type="dcterms:W3CDTF">2025-08-12T11:17:00Z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0x0101005032DACA01A5DA44B7C521ADC63A6BBA</vt:lpwstr>
  </property>
</Properties>
</file>