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10EA46F9" w:rsidR="00275C82" w:rsidRPr="00843333" w:rsidRDefault="00877AB6">
            <w:pPr>
              <w:pStyle w:val="Sceanrio-heading"/>
              <w:rPr>
                <w:lang w:val="nb-NO"/>
              </w:rPr>
            </w:pPr>
            <w:r>
              <w:rPr>
                <w:lang w:val="nb-NO"/>
              </w:rPr>
              <w:t>Scenario fall og fallskader</w:t>
            </w:r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75261397" w:rsidR="00275C82" w:rsidRPr="00843333" w:rsidRDefault="00024373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Ortopedi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6A0B878F" w:rsidR="00275C82" w:rsidRPr="00843333" w:rsidRDefault="00877AB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Fall og fallskader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r w:rsidRPr="00843333">
              <w:rPr>
                <w:lang w:val="nb-NO"/>
              </w:rPr>
              <w:t>Læringsmå</w:t>
            </w:r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27376" w14:textId="77777777" w:rsidR="00275C82" w:rsidRPr="00D41B5D" w:rsidRDefault="00877AB6">
            <w:pPr>
              <w:pStyle w:val="Scenariobrdtekst"/>
              <w:rPr>
                <w:i/>
                <w:lang w:val="nb-NO"/>
              </w:rPr>
            </w:pPr>
            <w:r w:rsidRPr="00D41B5D">
              <w:rPr>
                <w:i/>
                <w:lang w:val="nb-NO"/>
              </w:rPr>
              <w:t>Primær og sekundær undersøkelse (ABCDE)</w:t>
            </w:r>
          </w:p>
          <w:p w14:paraId="36EB2F41" w14:textId="38087AAD" w:rsidR="00877AB6" w:rsidRPr="00D41B5D" w:rsidRDefault="00877AB6">
            <w:pPr>
              <w:pStyle w:val="Scenariobrdtekst"/>
              <w:rPr>
                <w:i/>
                <w:lang w:val="nb-NO"/>
              </w:rPr>
            </w:pPr>
            <w:r w:rsidRPr="00D41B5D">
              <w:rPr>
                <w:i/>
                <w:lang w:val="nb-NO"/>
              </w:rPr>
              <w:t xml:space="preserve">Hvordan rapportere skade- </w:t>
            </w:r>
            <w:r w:rsidR="007154A4" w:rsidRPr="00D41B5D">
              <w:rPr>
                <w:i/>
                <w:lang w:val="nb-NO"/>
              </w:rPr>
              <w:t>ISBAR</w:t>
            </w:r>
            <w:r w:rsidR="00DC193C">
              <w:rPr>
                <w:i/>
                <w:lang w:val="nb-NO"/>
              </w:rPr>
              <w:t xml:space="preserve"> </w:t>
            </w:r>
            <w:r w:rsidRPr="00D41B5D">
              <w:rPr>
                <w:i/>
                <w:lang w:val="nb-NO"/>
              </w:rPr>
              <w:t>(Kommunikasjon)</w:t>
            </w:r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r>
              <w:t>Utstyr</w:t>
            </w: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r>
              <w:rPr>
                <w:b/>
                <w:bCs/>
                <w:color w:val="888179"/>
              </w:rPr>
              <w:t>Markør/Simulator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6573DFB3" w:rsidR="00275C82" w:rsidRPr="00843333" w:rsidRDefault="00843333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Levende mark</w:t>
            </w:r>
            <w:r w:rsidR="00877AB6">
              <w:rPr>
                <w:i/>
                <w:lang w:val="nb-NO"/>
              </w:rPr>
              <w:t>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r>
              <w:rPr>
                <w:b/>
                <w:bCs/>
                <w:color w:val="888179"/>
              </w:rPr>
              <w:t>Utstyr</w:t>
            </w:r>
            <w:r w:rsidR="00033777">
              <w:rPr>
                <w:b/>
                <w:bCs/>
                <w:color w:val="888179"/>
              </w:rPr>
              <w:t>/Dokumenter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5727125C" w:rsidR="00275C82" w:rsidRPr="00843333" w:rsidRDefault="007154A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Akuttsekk, NEWS og ISBAR 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r>
              <w:rPr>
                <w:b/>
                <w:bCs/>
                <w:color w:val="888179"/>
              </w:rPr>
              <w:t>Medikamenter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3413DE3D" w:rsidR="00275C82" w:rsidRPr="00843333" w:rsidRDefault="007154A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S</w:t>
            </w:r>
            <w:r w:rsidR="00843333" w:rsidRPr="00843333">
              <w:rPr>
                <w:i/>
                <w:lang w:val="nb-NO"/>
              </w:rPr>
              <w:t>mertestillende etc.</w:t>
            </w:r>
          </w:p>
        </w:tc>
      </w:tr>
      <w:tr w:rsidR="00275C82" w:rsidRPr="00D41B5D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77777777" w:rsidR="00275918" w:rsidRDefault="0015199D">
            <w:pPr>
              <w:pStyle w:val="Scenario-Overskrift"/>
            </w:pPr>
            <w:r>
              <w:t>Informasjon til kursdeltakerne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156CD2" w14:textId="58FFB950" w:rsidR="00D41B5D" w:rsidRPr="00DC193C" w:rsidRDefault="007154A4">
            <w:pPr>
              <w:pStyle w:val="Scenariobrdtekst"/>
              <w:rPr>
                <w:i/>
                <w:color w:val="FF0000"/>
                <w:lang w:val="nb-NO"/>
              </w:rPr>
            </w:pPr>
            <w:r>
              <w:rPr>
                <w:i/>
                <w:lang w:val="nb-NO"/>
              </w:rPr>
              <w:t>Pasient på korttidsavdelingen.</w:t>
            </w:r>
            <w:r w:rsidR="001700C0">
              <w:rPr>
                <w:i/>
                <w:lang w:val="nb-NO"/>
              </w:rPr>
              <w:t xml:space="preserve"> </w:t>
            </w:r>
            <w:r w:rsidR="001700C0">
              <w:rPr>
                <w:i/>
                <w:color w:val="FF0000"/>
                <w:lang w:val="nb-NO"/>
              </w:rPr>
              <w:t>Skriv gjerne også navn på pasienten her.</w:t>
            </w:r>
            <w:r>
              <w:rPr>
                <w:i/>
                <w:lang w:val="nb-NO"/>
              </w:rPr>
              <w:t xml:space="preserve"> </w:t>
            </w:r>
            <w:r w:rsidR="00AD57B6">
              <w:rPr>
                <w:i/>
                <w:lang w:val="nb-NO"/>
              </w:rPr>
              <w:t xml:space="preserve">Hendelse i vaktskifte. </w:t>
            </w:r>
            <w:r w:rsidR="00AD57B6" w:rsidRPr="00DC193C">
              <w:rPr>
                <w:i/>
                <w:lang w:val="nb-NO"/>
              </w:rPr>
              <w:t xml:space="preserve">Fokus er fall, og </w:t>
            </w:r>
            <w:r w:rsidR="00D41B5D" w:rsidRPr="00DC193C">
              <w:rPr>
                <w:i/>
                <w:color w:val="000000" w:themeColor="text1"/>
                <w:lang w:val="nb-NO"/>
              </w:rPr>
              <w:t>kartlegging av skadeomfang.</w:t>
            </w:r>
          </w:p>
          <w:p w14:paraId="45FCA2BC" w14:textId="187E63D0" w:rsidR="00D41B5D" w:rsidRDefault="00D41B5D" w:rsidP="00D41B5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Pasienten er 83 år gammel og bruker vanligvis krykker ved mobilisering.</w:t>
            </w:r>
          </w:p>
          <w:p w14:paraId="6825645E" w14:textId="77777777" w:rsidR="00D41B5D" w:rsidRDefault="00D41B5D" w:rsidP="00D41B5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Kjente diagnoser: atrieflimmer (bruker Eliquis (blodfortynnende) pga dette), leddgikt og astma.</w:t>
            </w:r>
          </w:p>
          <w:p w14:paraId="278D7E90" w14:textId="1E97B6B2" w:rsidR="009F3D78" w:rsidRPr="00D41B5D" w:rsidRDefault="00D41B5D" w:rsidP="00D41B5D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Han er inne på kartlegging på korttid pga økende vandring i nærmiljøet og økende kognitiv svikt. MMS test som er gjennomført viser 10 av 30 poeng.  </w:t>
            </w: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p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95C8D" w14:textId="657522D4" w:rsidR="007154A4" w:rsidRDefault="007154A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Du har gått halvveis ned t</w:t>
            </w:r>
            <w:r w:rsidR="00D41B5D">
              <w:rPr>
                <w:i/>
                <w:lang w:val="nb-NO"/>
              </w:rPr>
              <w:t>rap</w:t>
            </w:r>
            <w:r>
              <w:rPr>
                <w:i/>
                <w:lang w:val="nb-NO"/>
              </w:rPr>
              <w:t>pa til kjeller, og falt</w:t>
            </w:r>
            <w:r w:rsidR="001700C0">
              <w:rPr>
                <w:i/>
                <w:lang w:val="nb-NO"/>
              </w:rPr>
              <w:t xml:space="preserve"> her.</w:t>
            </w:r>
            <w:r>
              <w:rPr>
                <w:i/>
                <w:lang w:val="nb-NO"/>
              </w:rPr>
              <w:t xml:space="preserve"> </w:t>
            </w:r>
            <w:r w:rsidR="001700C0">
              <w:rPr>
                <w:i/>
                <w:lang w:val="nb-NO"/>
              </w:rPr>
              <w:t>D</w:t>
            </w:r>
            <w:r>
              <w:rPr>
                <w:i/>
                <w:lang w:val="nb-NO"/>
              </w:rPr>
              <w:t>u ligger i bunne</w:t>
            </w:r>
            <w:r w:rsidR="00D41B5D">
              <w:rPr>
                <w:i/>
                <w:lang w:val="nb-NO"/>
              </w:rPr>
              <w:t xml:space="preserve">n </w:t>
            </w:r>
            <w:r w:rsidR="001700C0">
              <w:rPr>
                <w:i/>
                <w:lang w:val="nb-NO"/>
              </w:rPr>
              <w:t xml:space="preserve">av trappen </w:t>
            </w:r>
            <w:r w:rsidR="00D41B5D">
              <w:rPr>
                <w:i/>
                <w:lang w:val="nb-NO"/>
              </w:rPr>
              <w:t>med krykkene strødd rundt deg.</w:t>
            </w:r>
            <w:r w:rsidR="001700C0">
              <w:rPr>
                <w:i/>
                <w:lang w:val="nb-NO"/>
              </w:rPr>
              <w:t xml:space="preserve"> </w:t>
            </w:r>
            <w:r>
              <w:rPr>
                <w:i/>
                <w:lang w:val="nb-NO"/>
              </w:rPr>
              <w:t xml:space="preserve">Du har pådratt deg i kul i hodet (subduralt hematom), hudavksraping på hø albue, og venstre ankel er smertefull. </w:t>
            </w:r>
          </w:p>
          <w:p w14:paraId="59C60704" w14:textId="07CA3FF7" w:rsidR="001700C0" w:rsidRDefault="001700C0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Når de finner deg har du sterke smerter og du roper litt, smerter i hodet og ankel. Du har pådratt deg en hjerneblødning i fallet og får pga dette etter hvert noe redusert bevissthet. Du sovner fort og trenger etter hvert både tilsnakk og smertestimuli for å våkne til.</w:t>
            </w:r>
            <w:r w:rsidR="007D516B">
              <w:rPr>
                <w:i/>
                <w:lang w:val="nb-NO"/>
              </w:rPr>
              <w:t xml:space="preserve"> Samtidig som du blir mindre kontaktbar puster du også langsommere. Du</w:t>
            </w:r>
            <w:r>
              <w:rPr>
                <w:i/>
                <w:lang w:val="nb-NO"/>
              </w:rPr>
              <w:t xml:space="preserve"> </w:t>
            </w:r>
            <w:r w:rsidR="007D516B">
              <w:rPr>
                <w:i/>
                <w:lang w:val="nb-NO"/>
              </w:rPr>
              <w:t>e</w:t>
            </w:r>
            <w:r>
              <w:rPr>
                <w:i/>
                <w:lang w:val="nb-NO"/>
              </w:rPr>
              <w:t xml:space="preserve">r desorientert hele tiden og klarer ikke å gjøre rede for hva som har hendt. Du klarer ikke å belaste venstre ankel. Her har du et stygt ankelbrudd. Du kan bevege begge armer, ingen skjelettskade i albuen, men du har en krqftig hudavskrapning her. </w:t>
            </w:r>
          </w:p>
          <w:p w14:paraId="5EEAB50D" w14:textId="77777777" w:rsidR="001700C0" w:rsidRDefault="001700C0">
            <w:pPr>
              <w:pStyle w:val="Scenariobrdtekst"/>
              <w:rPr>
                <w:i/>
                <w:lang w:val="nb-NO"/>
              </w:rPr>
            </w:pPr>
          </w:p>
          <w:p w14:paraId="768DC274" w14:textId="6F1049C3" w:rsidR="001700C0" w:rsidRPr="00843333" w:rsidRDefault="001700C0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r>
              <w:t>Informasjon til fasilitator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ABFEF" w14:textId="25DD3FCF" w:rsidR="00275C82" w:rsidRPr="00D41B5D" w:rsidRDefault="00AD57B6">
            <w:pPr>
              <w:pStyle w:val="Scenariobrdtekst"/>
              <w:rPr>
                <w:i/>
              </w:rPr>
            </w:pPr>
            <w:r w:rsidRPr="00D41B5D">
              <w:rPr>
                <w:i/>
              </w:rPr>
              <w:t xml:space="preserve">Sceanrio: hendelse i vaktskifte, fall i kjellertrapp. Krykker, og tusj (hudavskraping). </w:t>
            </w:r>
          </w:p>
          <w:p w14:paraId="565227BD" w14:textId="77777777" w:rsidR="00FF1514" w:rsidRPr="00D41B5D" w:rsidRDefault="00FF1514" w:rsidP="00033777">
            <w:pPr>
              <w:pStyle w:val="Scenariobrdtekst"/>
              <w:rPr>
                <w:i/>
              </w:rPr>
            </w:pPr>
            <w:r w:rsidRPr="00D41B5D">
              <w:rPr>
                <w:i/>
              </w:rPr>
              <w:t>Papirer/dokumentasjon</w:t>
            </w:r>
          </w:p>
          <w:p w14:paraId="28CB5780" w14:textId="77777777" w:rsidR="00FF1514" w:rsidRPr="00D41B5D" w:rsidRDefault="00FF1514">
            <w:pPr>
              <w:pStyle w:val="Scenariobrdtekst"/>
              <w:rPr>
                <w:i/>
              </w:rPr>
            </w:pPr>
            <w:r w:rsidRPr="00D41B5D">
              <w:rPr>
                <w:i/>
              </w:rPr>
              <w:t>Hvilke roller og kompetanse kreves i scenariet.</w:t>
            </w:r>
          </w:p>
          <w:p w14:paraId="1BE89B2D" w14:textId="77777777" w:rsidR="00FF1514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Hvem passer scenarioet for?</w:t>
            </w:r>
          </w:p>
          <w:p w14:paraId="4595C060" w14:textId="77777777" w:rsidR="00275C82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Nødvendige tilpasninger for ulike målgrupper (studenter, kommune, spesialisthelsetjeneste etc.)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r>
              <w:t>Målinger/verdier</w:t>
            </w: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473CFE6B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33508E7D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Fri </w:t>
            </w: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1D1F9C74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RF 24, SaO2 99%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1A4A82B5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RF </w:t>
            </w:r>
            <w:r w:rsidR="007D516B">
              <w:rPr>
                <w:rFonts w:cstheme="minorBidi"/>
                <w:color w:val="auto"/>
                <w:lang w:val="nb-NO"/>
              </w:rPr>
              <w:t>10</w:t>
            </w:r>
            <w:r>
              <w:rPr>
                <w:rFonts w:cstheme="minorBidi"/>
                <w:color w:val="auto"/>
                <w:lang w:val="nb-NO"/>
              </w:rPr>
              <w:t>, SaO2 9</w:t>
            </w:r>
            <w:r w:rsidR="007D516B">
              <w:rPr>
                <w:rFonts w:cstheme="minorBidi"/>
                <w:color w:val="auto"/>
                <w:lang w:val="nb-NO"/>
              </w:rPr>
              <w:t xml:space="preserve">2 </w:t>
            </w:r>
            <w:r>
              <w:rPr>
                <w:rFonts w:cstheme="minorBidi"/>
                <w:color w:val="auto"/>
                <w:lang w:val="nb-NO"/>
              </w:rPr>
              <w:t>%</w:t>
            </w: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4AFE3D18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BT: 195/100. P: 125, uregelmessig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1A147790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BT 195/100. P 125, uregelmessig</w:t>
            </w:r>
          </w:p>
        </w:tc>
      </w:tr>
      <w:tr w:rsidR="00275918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0EB22B2D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Alert, smertepåvirket. Desorientert. Kan ikke gjøre rede for hva som har skjedd. 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0576B48E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Krever tilsnakk og etter hvert smertestimuli for å våkne til. Svarer kort. Er desoirentert. 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 verdier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33823CE5" w:rsidR="00275918" w:rsidRDefault="001700C0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Temp 36,5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263A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918" w:rsidRPr="001700C0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lastRenderedPageBreak/>
              <w:t>Psykisk/mental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2E58CEE5" w:rsidR="00FF1514" w:rsidRPr="001700C0" w:rsidRDefault="001700C0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Engstelig og smertepåvirket. </w:t>
            </w:r>
            <w:r w:rsidRPr="001700C0"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>Gir god kontakt i starten av scenarioet – men blir etterhvert vanskeligere å få kontakt med. Krever smertestimuli</w:t>
            </w: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 for å våkne litt til. Sovner fort igjen.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Pr="001700C0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>Forslag til ting å ta opp i debrief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E0D372" w14:textId="77777777" w:rsidR="00275C82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Diskusjoner og tanker fra scenariodesignarbeidet</w:t>
            </w:r>
          </w:p>
          <w:p w14:paraId="491C9414" w14:textId="77777777" w:rsidR="00FF1514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Best practice</w:t>
            </w:r>
          </w:p>
          <w:p w14:paraId="6869B109" w14:textId="77777777" w:rsidR="00FF1514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Erfaringer fra tidligere</w:t>
            </w:r>
          </w:p>
          <w:p w14:paraId="39B98415" w14:textId="77777777" w:rsidR="00FF1514" w:rsidRPr="00605090" w:rsidRDefault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r>
              <w:t>Hjelp/Fakta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C336E4" w14:textId="77777777" w:rsidR="00275C82" w:rsidRPr="00843333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Prosedyrer</w:t>
            </w:r>
          </w:p>
          <w:p w14:paraId="741DC01C" w14:textId="77777777" w:rsidR="00275C82" w:rsidRPr="00843333" w:rsidRDefault="00FF1514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Nasjonale og internasjonale retningslinjer</w:t>
            </w:r>
          </w:p>
          <w:p w14:paraId="345FF8F8" w14:textId="77777777" w:rsidR="00FF1514" w:rsidRPr="00843333" w:rsidRDefault="00843333" w:rsidP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Sykdomslære</w:t>
            </w:r>
          </w:p>
          <w:p w14:paraId="60DF133D" w14:textId="77777777" w:rsidR="00843333" w:rsidRPr="00FF1514" w:rsidRDefault="00843333" w:rsidP="00FF1514">
            <w:pPr>
              <w:pStyle w:val="Scenariobrdtekst"/>
              <w:rPr>
                <w:lang w:val="nb-NO"/>
              </w:rPr>
            </w:pPr>
            <w:r w:rsidRPr="00843333">
              <w:rPr>
                <w:i/>
                <w:lang w:val="nb-NO"/>
              </w:rPr>
              <w:t>Behandlingsprotokoller</w:t>
            </w:r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r>
              <w:t xml:space="preserve">Viktige </w:t>
            </w:r>
            <w:r w:rsidR="00605090">
              <w:t>Referanser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77777777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Legevaktshåndbok, helsebiblioteket, artikler, fagbøker etc.</w:t>
            </w: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8AD0A" w14:textId="77777777" w:rsidR="001E0DC5" w:rsidRDefault="001E0DC5" w:rsidP="00620267">
      <w:r>
        <w:separator/>
      </w:r>
    </w:p>
  </w:endnote>
  <w:endnote w:type="continuationSeparator" w:id="0">
    <w:p w14:paraId="07375AAD" w14:textId="77777777" w:rsidR="001E0DC5" w:rsidRDefault="001E0DC5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8C583" w14:textId="77777777" w:rsidR="00620267" w:rsidRDefault="00620267" w:rsidP="00620267">
    <w:pPr>
      <w:pStyle w:val="Bot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98C70B" w14:textId="77777777" w:rsidR="001E0DC5" w:rsidRDefault="001E0DC5" w:rsidP="00620267">
      <w:r>
        <w:separator/>
      </w:r>
    </w:p>
  </w:footnote>
  <w:footnote w:type="continuationSeparator" w:id="0">
    <w:p w14:paraId="7E5432FA" w14:textId="77777777" w:rsidR="001E0DC5" w:rsidRDefault="001E0DC5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6893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embedSystemFonts/>
  <w:bordersDoNotSurroundHeader/>
  <w:bordersDoNotSurroundFooter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3D6C"/>
    <w:rsid w:val="00024373"/>
    <w:rsid w:val="00033777"/>
    <w:rsid w:val="0015199D"/>
    <w:rsid w:val="0016241F"/>
    <w:rsid w:val="001700C0"/>
    <w:rsid w:val="00191254"/>
    <w:rsid w:val="0019231D"/>
    <w:rsid w:val="00195612"/>
    <w:rsid w:val="001E0DC5"/>
    <w:rsid w:val="00275918"/>
    <w:rsid w:val="00275C82"/>
    <w:rsid w:val="002D7BC0"/>
    <w:rsid w:val="00383D6C"/>
    <w:rsid w:val="00392EA8"/>
    <w:rsid w:val="0043761D"/>
    <w:rsid w:val="00536644"/>
    <w:rsid w:val="00605090"/>
    <w:rsid w:val="00620267"/>
    <w:rsid w:val="006472F7"/>
    <w:rsid w:val="007154A4"/>
    <w:rsid w:val="007D516B"/>
    <w:rsid w:val="00843333"/>
    <w:rsid w:val="00877AB6"/>
    <w:rsid w:val="009716AE"/>
    <w:rsid w:val="009B778E"/>
    <w:rsid w:val="009F3D78"/>
    <w:rsid w:val="00A61472"/>
    <w:rsid w:val="00AD3E95"/>
    <w:rsid w:val="00AD57B6"/>
    <w:rsid w:val="00D41B5D"/>
    <w:rsid w:val="00DC193C"/>
    <w:rsid w:val="00EA0E6D"/>
    <w:rsid w:val="00F16779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e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a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p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ikn">
    <w:name w:val="Topptekst Teikn"/>
    <w:basedOn w:val="Standardskriftforavsnitt"/>
    <w:link w:val="Topptekst"/>
    <w:uiPriority w:val="99"/>
    <w:rsid w:val="00620267"/>
  </w:style>
  <w:style w:type="paragraph" w:styleId="Botntekst">
    <w:name w:val="footer"/>
    <w:basedOn w:val="Normal"/>
    <w:link w:val="BotntekstTeik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otntekstTeikn">
    <w:name w:val="Botntekst Teikn"/>
    <w:basedOn w:val="Standardskriftforavsnitt"/>
    <w:link w:val="Botntekst"/>
    <w:uiPriority w:val="99"/>
    <w:rsid w:val="006202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21F971BDA044697D483E6C24518E6" ma:contentTypeVersion="15" ma:contentTypeDescription="Create a new document." ma:contentTypeScope="" ma:versionID="1e5412e1f40b147341f515cc709173ea">
  <xsd:schema xmlns:xsd="http://www.w3.org/2001/XMLSchema" xmlns:xs="http://www.w3.org/2001/XMLSchema" xmlns:p="http://schemas.microsoft.com/office/2006/metadata/properties" xmlns:ns3="8d76aba0-79f4-4cd0-b407-c4d8b6ee8ee4" xmlns:ns4="ed31e2fc-6272-45ed-b7b3-69141de21464" targetNamespace="http://schemas.microsoft.com/office/2006/metadata/properties" ma:root="true" ma:fieldsID="19229a07d2839cda724be1856bd80873" ns3:_="" ns4:_="">
    <xsd:import namespace="8d76aba0-79f4-4cd0-b407-c4d8b6ee8ee4"/>
    <xsd:import namespace="ed31e2fc-6272-45ed-b7b3-69141de2146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6aba0-79f4-4cd0-b407-c4d8b6ee8ee4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31e2fc-6272-45ed-b7b3-69141de21464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d76aba0-79f4-4cd0-b407-c4d8b6ee8ee4" xsi:nil="true"/>
  </documentManagement>
</p:properties>
</file>

<file path=customXml/itemProps1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2531FF-83EE-404D-8813-3B1773C0AF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6aba0-79f4-4cd0-b407-c4d8b6ee8ee4"/>
    <ds:schemaRef ds:uri="ed31e2fc-6272-45ed-b7b3-69141de214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  <ds:schemaRef ds:uri="8d76aba0-79f4-4cd0-b407-c4d8b6ee8ee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2</TotalTime>
  <Pages>2</Pages>
  <Words>475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4</cp:revision>
  <dcterms:created xsi:type="dcterms:W3CDTF">2024-11-01T16:05:00Z</dcterms:created>
  <dcterms:modified xsi:type="dcterms:W3CDTF">2025-08-12T12:08:00Z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0x0101008A121F971BDA044697D483E6C24518E6</vt:lpwstr>
  </property>
</Properties>
</file>