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456" w:type="dxa"/>
        <w:tblInd w:w="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86"/>
        <w:gridCol w:w="511"/>
        <w:gridCol w:w="9"/>
        <w:gridCol w:w="1417"/>
        <w:gridCol w:w="2693"/>
        <w:gridCol w:w="3740"/>
      </w:tblGrid>
      <w:tr w:rsidR="00275C82" w14:paraId="410D210E" w14:textId="77777777" w:rsidTr="00EA0E6D">
        <w:trPr>
          <w:trHeight w:val="60"/>
        </w:trPr>
        <w:tc>
          <w:tcPr>
            <w:tcW w:w="104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09BFB9" w14:textId="68E61621" w:rsidR="00275C82" w:rsidRPr="00843333" w:rsidRDefault="00605090">
            <w:pPr>
              <w:pStyle w:val="Sceanrio-heading"/>
              <w:rPr>
                <w:lang w:val="nb-NO"/>
              </w:rPr>
            </w:pPr>
            <w:proofErr w:type="spellStart"/>
            <w:r w:rsidRPr="00843333">
              <w:rPr>
                <w:lang w:val="nb-NO"/>
              </w:rPr>
              <w:t>Scenariomal</w:t>
            </w:r>
            <w:proofErr w:type="spellEnd"/>
          </w:p>
        </w:tc>
      </w:tr>
      <w:tr w:rsidR="00275C82" w14:paraId="6AEDA81C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B9F1E0" w14:textId="77777777" w:rsidR="00275C82" w:rsidRPr="00843333" w:rsidRDefault="00605090">
            <w:pPr>
              <w:pStyle w:val="Scenario-Overskrift"/>
              <w:rPr>
                <w:lang w:val="nb-NO"/>
              </w:rPr>
            </w:pPr>
            <w:r w:rsidRPr="00843333">
              <w:rPr>
                <w:lang w:val="nb-NO"/>
              </w:rPr>
              <w:t xml:space="preserve">Kategori: 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80E569" w14:textId="7D42B9C2" w:rsidR="00275C82" w:rsidRPr="00843333" w:rsidRDefault="007D58D1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Nevrologisk</w:t>
            </w:r>
          </w:p>
        </w:tc>
      </w:tr>
      <w:tr w:rsidR="00275C82" w14:paraId="332FAABA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573880" w14:textId="77777777" w:rsidR="00275C82" w:rsidRPr="00843333" w:rsidRDefault="00605090">
            <w:pPr>
              <w:pStyle w:val="Scenario-Overskrift"/>
              <w:rPr>
                <w:lang w:val="nb-NO"/>
              </w:rPr>
            </w:pPr>
            <w:r w:rsidRPr="00843333">
              <w:rPr>
                <w:lang w:val="nb-NO"/>
              </w:rPr>
              <w:t xml:space="preserve">Tema: 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1F69EE" w14:textId="7DDAD02C" w:rsidR="00275C82" w:rsidRPr="00843333" w:rsidRDefault="00510E51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Epilepsi</w:t>
            </w:r>
            <w:r w:rsidR="00A47B10">
              <w:rPr>
                <w:i/>
                <w:lang w:val="nb-NO"/>
              </w:rPr>
              <w:t xml:space="preserve"> - førstegangskramper</w:t>
            </w:r>
          </w:p>
        </w:tc>
      </w:tr>
      <w:tr w:rsidR="00275C82" w14:paraId="7780A5F4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B55E30" w14:textId="77777777" w:rsidR="00275C82" w:rsidRDefault="00605090">
            <w:pPr>
              <w:pStyle w:val="Scenario-Overskrift"/>
            </w:pPr>
            <w:proofErr w:type="spellStart"/>
            <w:r w:rsidRPr="00843333">
              <w:rPr>
                <w:lang w:val="nb-NO"/>
              </w:rPr>
              <w:t>Læringsmå</w:t>
            </w:r>
            <w:proofErr w:type="spellEnd"/>
            <w:r>
              <w:t>l: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0A7DAC" w14:textId="73247FBE" w:rsidR="007F5466" w:rsidRDefault="00725EF3" w:rsidP="00510E51">
            <w:pPr>
              <w:pStyle w:val="Scenariobrdtekst"/>
              <w:numPr>
                <w:ilvl w:val="0"/>
                <w:numId w:val="3"/>
              </w:numPr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Gjenkjenne og håndtere </w:t>
            </w:r>
            <w:r w:rsidR="00DB3855">
              <w:rPr>
                <w:i/>
                <w:lang w:val="nb-NO"/>
              </w:rPr>
              <w:t>førstegangskramper</w:t>
            </w:r>
          </w:p>
          <w:p w14:paraId="3898F0A6" w14:textId="08F1F39C" w:rsidR="00DB3855" w:rsidRDefault="00DB3855" w:rsidP="00510E51">
            <w:pPr>
              <w:pStyle w:val="Scenariobrdtekst"/>
              <w:numPr>
                <w:ilvl w:val="0"/>
                <w:numId w:val="3"/>
              </w:numPr>
              <w:rPr>
                <w:i/>
                <w:lang w:val="nb-NO"/>
              </w:rPr>
            </w:pPr>
            <w:r>
              <w:rPr>
                <w:i/>
                <w:lang w:val="nb-NO"/>
              </w:rPr>
              <w:t>ABCDE</w:t>
            </w:r>
            <w:r w:rsidR="008A527F">
              <w:rPr>
                <w:i/>
                <w:lang w:val="nb-NO"/>
              </w:rPr>
              <w:t xml:space="preserve"> gjennomgang</w:t>
            </w:r>
          </w:p>
          <w:p w14:paraId="4ADBB1F1" w14:textId="77777777" w:rsidR="002340EF" w:rsidRDefault="00725EF3" w:rsidP="008A527F">
            <w:pPr>
              <w:pStyle w:val="Scenariobrdtekst"/>
              <w:numPr>
                <w:ilvl w:val="0"/>
                <w:numId w:val="3"/>
              </w:numPr>
              <w:rPr>
                <w:i/>
                <w:lang w:val="nb-NO"/>
              </w:rPr>
            </w:pPr>
            <w:r>
              <w:rPr>
                <w:i/>
                <w:lang w:val="nb-NO"/>
              </w:rPr>
              <w:t>Skadeforebyggende tiltak</w:t>
            </w:r>
          </w:p>
          <w:p w14:paraId="36EB2F41" w14:textId="2B7BC8F8" w:rsidR="00120BD4" w:rsidRPr="008A527F" w:rsidRDefault="00120BD4" w:rsidP="008A527F">
            <w:pPr>
              <w:pStyle w:val="Scenariobrdtekst"/>
              <w:numPr>
                <w:ilvl w:val="0"/>
                <w:numId w:val="3"/>
              </w:numPr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Videreformidling av aktuell informasjon til neste ledd </w:t>
            </w:r>
            <w:proofErr w:type="spellStart"/>
            <w:r>
              <w:rPr>
                <w:i/>
                <w:lang w:val="nb-NO"/>
              </w:rPr>
              <w:t>vha</w:t>
            </w:r>
            <w:proofErr w:type="spellEnd"/>
            <w:r>
              <w:rPr>
                <w:i/>
                <w:lang w:val="nb-NO"/>
              </w:rPr>
              <w:t xml:space="preserve"> ISBAR.</w:t>
            </w:r>
          </w:p>
        </w:tc>
      </w:tr>
      <w:tr w:rsidR="00275C82" w14:paraId="2C4E7D0B" w14:textId="77777777" w:rsidTr="00033777">
        <w:trPr>
          <w:trHeight w:val="60"/>
        </w:trPr>
        <w:tc>
          <w:tcPr>
            <w:tcW w:w="20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6B7D93" w14:textId="77777777" w:rsidR="00275C82" w:rsidRDefault="00605090">
            <w:pPr>
              <w:pStyle w:val="Scenario-Overskrift"/>
            </w:pPr>
            <w:proofErr w:type="spellStart"/>
            <w:r>
              <w:t>Utstyr</w:t>
            </w:r>
            <w:proofErr w:type="spellEnd"/>
          </w:p>
        </w:tc>
        <w:tc>
          <w:tcPr>
            <w:tcW w:w="19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BD34AA" w14:textId="77777777" w:rsidR="00275C82" w:rsidRDefault="00EA0E6D">
            <w:pPr>
              <w:pStyle w:val="Scenariobrdtekst"/>
            </w:pPr>
            <w:proofErr w:type="spellStart"/>
            <w:r>
              <w:rPr>
                <w:b/>
                <w:bCs/>
                <w:color w:val="888179"/>
              </w:rPr>
              <w:t>Markør</w:t>
            </w:r>
            <w:proofErr w:type="spellEnd"/>
            <w:r>
              <w:rPr>
                <w:b/>
                <w:bCs/>
                <w:color w:val="888179"/>
              </w:rPr>
              <w:t>/Simulator</w:t>
            </w:r>
          </w:p>
        </w:tc>
        <w:tc>
          <w:tcPr>
            <w:tcW w:w="6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9A2371" w14:textId="7321D68D" w:rsidR="00275C82" w:rsidRPr="00843333" w:rsidRDefault="0089155A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Levende markør</w:t>
            </w:r>
          </w:p>
        </w:tc>
      </w:tr>
      <w:tr w:rsidR="00275C82" w14:paraId="347F7BD1" w14:textId="77777777" w:rsidTr="00033777">
        <w:trPr>
          <w:trHeight w:val="60"/>
        </w:trPr>
        <w:tc>
          <w:tcPr>
            <w:tcW w:w="2086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5A1FE46A" w14:textId="77777777" w:rsidR="00275C82" w:rsidRDefault="00275C82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19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8A930C" w14:textId="77777777" w:rsidR="00275C82" w:rsidRDefault="00605090">
            <w:pPr>
              <w:pStyle w:val="Scenariobrdtekst"/>
            </w:pPr>
            <w:proofErr w:type="spellStart"/>
            <w:r>
              <w:rPr>
                <w:b/>
                <w:bCs/>
                <w:color w:val="888179"/>
              </w:rPr>
              <w:t>Utstyr</w:t>
            </w:r>
            <w:proofErr w:type="spellEnd"/>
            <w:r w:rsidR="00033777">
              <w:rPr>
                <w:b/>
                <w:bCs/>
                <w:color w:val="888179"/>
              </w:rPr>
              <w:t>/</w:t>
            </w:r>
            <w:proofErr w:type="spellStart"/>
            <w:r w:rsidR="00033777">
              <w:rPr>
                <w:b/>
                <w:bCs/>
                <w:color w:val="888179"/>
              </w:rPr>
              <w:t>Dokumenter</w:t>
            </w:r>
            <w:proofErr w:type="spellEnd"/>
          </w:p>
        </w:tc>
        <w:tc>
          <w:tcPr>
            <w:tcW w:w="6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37F35A" w14:textId="2E4D9A7D" w:rsidR="00275C82" w:rsidRPr="00843333" w:rsidRDefault="000D2A55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Akuttsekk, </w:t>
            </w:r>
            <w:proofErr w:type="spellStart"/>
            <w:r w:rsidR="005E7697">
              <w:rPr>
                <w:i/>
                <w:lang w:val="nb-NO"/>
              </w:rPr>
              <w:t>Trumonitor</w:t>
            </w:r>
            <w:proofErr w:type="spellEnd"/>
          </w:p>
        </w:tc>
      </w:tr>
      <w:tr w:rsidR="00275C82" w14:paraId="7BCB767E" w14:textId="77777777" w:rsidTr="00033777">
        <w:trPr>
          <w:trHeight w:val="60"/>
        </w:trPr>
        <w:tc>
          <w:tcPr>
            <w:tcW w:w="2086" w:type="dxa"/>
            <w:vMerge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DDCA4" w14:textId="77777777" w:rsidR="00275C82" w:rsidRDefault="00275C82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19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C63FA5" w14:textId="77777777" w:rsidR="00275C82" w:rsidRDefault="00605090">
            <w:pPr>
              <w:pStyle w:val="Scenariobrdtekst"/>
            </w:pPr>
            <w:proofErr w:type="spellStart"/>
            <w:r>
              <w:rPr>
                <w:b/>
                <w:bCs/>
                <w:color w:val="888179"/>
              </w:rPr>
              <w:t>Medikamenter</w:t>
            </w:r>
            <w:proofErr w:type="spellEnd"/>
          </w:p>
        </w:tc>
        <w:tc>
          <w:tcPr>
            <w:tcW w:w="6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845C09" w14:textId="1BAFD2E9" w:rsidR="00275C82" w:rsidRPr="00843333" w:rsidRDefault="00275C82">
            <w:pPr>
              <w:pStyle w:val="Scenariobrdtekst"/>
              <w:rPr>
                <w:i/>
                <w:lang w:val="nb-NO"/>
              </w:rPr>
            </w:pPr>
          </w:p>
        </w:tc>
      </w:tr>
      <w:tr w:rsidR="00275C82" w:rsidRPr="00072D45" w14:paraId="7A3D2AA2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8DCCF0" w14:textId="77777777" w:rsidR="00275918" w:rsidRDefault="0015199D">
            <w:pPr>
              <w:pStyle w:val="Scenario-Overskrift"/>
            </w:pPr>
            <w:proofErr w:type="spellStart"/>
            <w:r>
              <w:t>Informasjon</w:t>
            </w:r>
            <w:proofErr w:type="spellEnd"/>
            <w:r>
              <w:t xml:space="preserve"> </w:t>
            </w:r>
            <w:proofErr w:type="spellStart"/>
            <w:r>
              <w:t>til</w:t>
            </w:r>
            <w:proofErr w:type="spellEnd"/>
            <w:r>
              <w:t xml:space="preserve"> </w:t>
            </w:r>
            <w:proofErr w:type="spellStart"/>
            <w:r>
              <w:t>kursdeltakerne</w:t>
            </w:r>
            <w:proofErr w:type="spellEnd"/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7A682D" w14:textId="77777777" w:rsidR="009F3D78" w:rsidRDefault="00A47B10" w:rsidP="007F0E0A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Gro </w:t>
            </w:r>
            <w:r w:rsidR="00E0108A">
              <w:rPr>
                <w:i/>
                <w:lang w:val="nb-NO"/>
              </w:rPr>
              <w:t>Didriksen er en 78 år gammel dame som de siste månedene har hatt fallerende funksjonsnivå.</w:t>
            </w:r>
            <w:r w:rsidR="002C3195">
              <w:rPr>
                <w:i/>
                <w:lang w:val="nb-NO"/>
              </w:rPr>
              <w:t xml:space="preserve"> Hun trenger mer støtte, er ustø </w:t>
            </w:r>
            <w:r w:rsidR="00D8724B">
              <w:rPr>
                <w:i/>
                <w:lang w:val="nb-NO"/>
              </w:rPr>
              <w:t>og noe svimmel.</w:t>
            </w:r>
            <w:r w:rsidR="00E0108A">
              <w:rPr>
                <w:i/>
                <w:lang w:val="nb-NO"/>
              </w:rPr>
              <w:t xml:space="preserve"> </w:t>
            </w:r>
            <w:r w:rsidR="00107449">
              <w:rPr>
                <w:i/>
                <w:lang w:val="nb-NO"/>
              </w:rPr>
              <w:t>Ektemannen</w:t>
            </w:r>
            <w:r w:rsidR="000D7DC1">
              <w:rPr>
                <w:i/>
                <w:lang w:val="nb-NO"/>
              </w:rPr>
              <w:t xml:space="preserve"> har observert at hun har problemer med å gjennomføre dagligdagse gjøremål som </w:t>
            </w:r>
            <w:r w:rsidR="00515544">
              <w:rPr>
                <w:i/>
                <w:lang w:val="nb-NO"/>
              </w:rPr>
              <w:t>å lage mat</w:t>
            </w:r>
            <w:r w:rsidR="00680328">
              <w:rPr>
                <w:i/>
                <w:lang w:val="nb-NO"/>
              </w:rPr>
              <w:t xml:space="preserve"> og </w:t>
            </w:r>
            <w:r w:rsidR="00515544">
              <w:rPr>
                <w:i/>
                <w:lang w:val="nb-NO"/>
              </w:rPr>
              <w:t>holde orden i leiligheten</w:t>
            </w:r>
            <w:r w:rsidR="00680328">
              <w:rPr>
                <w:i/>
                <w:lang w:val="nb-NO"/>
              </w:rPr>
              <w:t>. Den siste tiden har hun</w:t>
            </w:r>
            <w:r w:rsidR="00D24514">
              <w:rPr>
                <w:i/>
                <w:lang w:val="nb-NO"/>
              </w:rPr>
              <w:t xml:space="preserve"> vært trett og hatt utfordringer med å </w:t>
            </w:r>
            <w:r w:rsidR="00F73B38">
              <w:rPr>
                <w:i/>
                <w:lang w:val="nb-NO"/>
              </w:rPr>
              <w:t>vite hvilken dag og tid det er på døgnet.</w:t>
            </w:r>
            <w:r w:rsidR="00EA235D">
              <w:rPr>
                <w:i/>
                <w:lang w:val="nb-NO"/>
              </w:rPr>
              <w:t xml:space="preserve"> Hun </w:t>
            </w:r>
            <w:r w:rsidR="00107449">
              <w:rPr>
                <w:i/>
                <w:lang w:val="nb-NO"/>
              </w:rPr>
              <w:t xml:space="preserve">er tiltaksløs og </w:t>
            </w:r>
            <w:r w:rsidR="00115237">
              <w:rPr>
                <w:i/>
                <w:lang w:val="nb-NO"/>
              </w:rPr>
              <w:t xml:space="preserve">har dårlig matlyst. </w:t>
            </w:r>
            <w:r w:rsidR="00F73B38">
              <w:rPr>
                <w:i/>
                <w:lang w:val="nb-NO"/>
              </w:rPr>
              <w:t>De pårørende mistenker at hun</w:t>
            </w:r>
            <w:r w:rsidR="00277D09">
              <w:rPr>
                <w:i/>
                <w:lang w:val="nb-NO"/>
              </w:rPr>
              <w:t xml:space="preserve"> begynner å bli dement og har i den forbindelse søkt om et </w:t>
            </w:r>
            <w:r w:rsidR="005B6FA6">
              <w:rPr>
                <w:i/>
                <w:lang w:val="nb-NO"/>
              </w:rPr>
              <w:t>avlastningsopphold</w:t>
            </w:r>
            <w:r w:rsidR="00277D09">
              <w:rPr>
                <w:i/>
                <w:lang w:val="nb-NO"/>
              </w:rPr>
              <w:t xml:space="preserve"> på sykehjemmet</w:t>
            </w:r>
            <w:r w:rsidR="00276BD5">
              <w:rPr>
                <w:i/>
                <w:lang w:val="nb-NO"/>
              </w:rPr>
              <w:t xml:space="preserve"> slik at ektemannen kan «komme seg litt til hektene». </w:t>
            </w:r>
          </w:p>
          <w:p w14:paraId="77487A39" w14:textId="77777777" w:rsidR="00276BD5" w:rsidRDefault="00656D38" w:rsidP="007F0E0A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Du er på kveldsvakt og Gro sitter på rommet sitt sammen med sine pårørende og drikker kaffe. Du møter </w:t>
            </w:r>
            <w:r w:rsidR="006E78B0">
              <w:rPr>
                <w:i/>
                <w:lang w:val="nb-NO"/>
              </w:rPr>
              <w:t xml:space="preserve">en av de pårørende i full fart på gangen som sier du må komme med en gang! Gro har blitt helt «rar» og de får ikke kontakt med henne. </w:t>
            </w:r>
          </w:p>
          <w:p w14:paraId="54928727" w14:textId="77777777" w:rsidR="004A48B1" w:rsidRDefault="004A48B1" w:rsidP="007F0E0A">
            <w:pPr>
              <w:pStyle w:val="Scenariobrdtekst"/>
              <w:rPr>
                <w:i/>
                <w:lang w:val="nb-NO"/>
              </w:rPr>
            </w:pPr>
          </w:p>
          <w:p w14:paraId="363DF9BA" w14:textId="77777777" w:rsidR="004A48B1" w:rsidRDefault="004A48B1" w:rsidP="007F0E0A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Tidligere diagnoser: </w:t>
            </w:r>
          </w:p>
          <w:p w14:paraId="51B1F09F" w14:textId="77777777" w:rsidR="00E861D3" w:rsidRDefault="00CD65C8" w:rsidP="007F0E0A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Hjerteinfarkt 2022</w:t>
            </w:r>
          </w:p>
          <w:p w14:paraId="4AD69448" w14:textId="77777777" w:rsidR="00CD65C8" w:rsidRDefault="00CD65C8" w:rsidP="007F0E0A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Nyresvikt</w:t>
            </w:r>
          </w:p>
          <w:p w14:paraId="04D5BFB9" w14:textId="77777777" w:rsidR="00CD65C8" w:rsidRDefault="003D6656" w:rsidP="007F0E0A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TIA 2023</w:t>
            </w:r>
          </w:p>
          <w:p w14:paraId="58AF87FF" w14:textId="1BB3154A" w:rsidR="00985C09" w:rsidRDefault="00985C09" w:rsidP="007F0E0A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Hypertensjon</w:t>
            </w:r>
          </w:p>
          <w:p w14:paraId="1CFA5B1E" w14:textId="32E19AF4" w:rsidR="003F7F05" w:rsidRDefault="003F7F05" w:rsidP="007F0E0A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Fibromyalgi</w:t>
            </w:r>
          </w:p>
          <w:p w14:paraId="36725116" w14:textId="28753C8B" w:rsidR="003F7F05" w:rsidRDefault="003F7F05" w:rsidP="007F0E0A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Depresjon</w:t>
            </w:r>
          </w:p>
          <w:p w14:paraId="1E024123" w14:textId="77777777" w:rsidR="00985C09" w:rsidRDefault="00985C09" w:rsidP="007F0E0A">
            <w:pPr>
              <w:pStyle w:val="Scenariobrdtekst"/>
              <w:rPr>
                <w:i/>
                <w:lang w:val="nb-NO"/>
              </w:rPr>
            </w:pPr>
          </w:p>
          <w:p w14:paraId="54BFAB88" w14:textId="37D6DA29" w:rsidR="00985C09" w:rsidRDefault="00985C09" w:rsidP="007F0E0A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Medisiner: </w:t>
            </w:r>
          </w:p>
          <w:p w14:paraId="5B4D3D2C" w14:textId="3B7A9B7B" w:rsidR="00985C09" w:rsidRDefault="00985C09" w:rsidP="007F0E0A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Albyl-E 75 mg x 1</w:t>
            </w:r>
          </w:p>
          <w:p w14:paraId="095CFF9E" w14:textId="13EA70D7" w:rsidR="003F7F05" w:rsidRDefault="008C12B7" w:rsidP="007F0E0A">
            <w:pPr>
              <w:pStyle w:val="Scenariobrdtekst"/>
              <w:rPr>
                <w:i/>
                <w:lang w:val="nb-NO"/>
              </w:rPr>
            </w:pPr>
            <w:proofErr w:type="spellStart"/>
            <w:r>
              <w:rPr>
                <w:i/>
                <w:lang w:val="nb-NO"/>
              </w:rPr>
              <w:t>Amlodipin</w:t>
            </w:r>
            <w:proofErr w:type="spellEnd"/>
            <w:r>
              <w:rPr>
                <w:i/>
                <w:lang w:val="nb-NO"/>
              </w:rPr>
              <w:t xml:space="preserve"> 5 mg x 1</w:t>
            </w:r>
          </w:p>
          <w:p w14:paraId="6E772505" w14:textId="6CB542AC" w:rsidR="008C12B7" w:rsidRDefault="00031F96" w:rsidP="007F0E0A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Cipralex 10 mg x 1</w:t>
            </w:r>
          </w:p>
          <w:p w14:paraId="2047D8BE" w14:textId="333CBDBF" w:rsidR="00031F96" w:rsidRDefault="00746702" w:rsidP="007F0E0A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Paracet 1 g x 4</w:t>
            </w:r>
          </w:p>
          <w:p w14:paraId="3236EC35" w14:textId="6CA2254C" w:rsidR="00746702" w:rsidRDefault="00746702" w:rsidP="007F0E0A">
            <w:pPr>
              <w:pStyle w:val="Scenariobrdtekst"/>
              <w:rPr>
                <w:i/>
                <w:lang w:val="nb-NO"/>
              </w:rPr>
            </w:pPr>
            <w:proofErr w:type="spellStart"/>
            <w:r>
              <w:rPr>
                <w:i/>
                <w:lang w:val="nb-NO"/>
              </w:rPr>
              <w:t>Tramadol</w:t>
            </w:r>
            <w:proofErr w:type="spellEnd"/>
            <w:r>
              <w:rPr>
                <w:i/>
                <w:lang w:val="nb-NO"/>
              </w:rPr>
              <w:t xml:space="preserve"> 50 mg inntil x 3 daglig ved behov. </w:t>
            </w:r>
          </w:p>
          <w:p w14:paraId="7662470A" w14:textId="77777777" w:rsidR="00985C09" w:rsidRDefault="00985C09" w:rsidP="007F0E0A">
            <w:pPr>
              <w:pStyle w:val="Scenariobrdtekst"/>
              <w:rPr>
                <w:i/>
                <w:lang w:val="nb-NO"/>
              </w:rPr>
            </w:pPr>
          </w:p>
          <w:p w14:paraId="278D7E90" w14:textId="0E4400D5" w:rsidR="003D6656" w:rsidRPr="00072D45" w:rsidRDefault="003D6656" w:rsidP="007F0E0A">
            <w:pPr>
              <w:pStyle w:val="Scenariobrdtekst"/>
              <w:rPr>
                <w:i/>
                <w:lang w:val="nb-NO"/>
              </w:rPr>
            </w:pPr>
          </w:p>
        </w:tc>
      </w:tr>
      <w:tr w:rsidR="00275C82" w14:paraId="3769CE7B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997E44" w14:textId="77777777" w:rsidR="00275C82" w:rsidRPr="00EA0E6D" w:rsidRDefault="00EA0E6D" w:rsidP="00EA0E6D">
            <w:pPr>
              <w:pStyle w:val="Scenario-Overskrift"/>
              <w:rPr>
                <w:lang w:val="nb-NO"/>
              </w:rPr>
            </w:pPr>
            <w:r w:rsidRPr="00EA0E6D">
              <w:rPr>
                <w:lang w:val="nb-NO"/>
              </w:rPr>
              <w:t xml:space="preserve">Informasjon til </w:t>
            </w:r>
            <w:r>
              <w:rPr>
                <w:lang w:val="nb-NO"/>
              </w:rPr>
              <w:t>markør</w:t>
            </w:r>
            <w:r>
              <w:rPr>
                <w:lang w:val="nb-NO"/>
              </w:rPr>
              <w:br/>
              <w:t xml:space="preserve">Se eget </w:t>
            </w:r>
            <w:hyperlink r:id="rId10" w:history="1">
              <w:r w:rsidRPr="00EA0E6D">
                <w:rPr>
                  <w:rStyle w:val="Hyperkopling"/>
                  <w:lang w:val="nb-NO"/>
                </w:rPr>
                <w:t>skjema</w:t>
              </w:r>
            </w:hyperlink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2FE5E3" w14:textId="77777777" w:rsidR="00FE7979" w:rsidRDefault="00C3069F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Du blir fjern i blikket </w:t>
            </w:r>
            <w:r w:rsidR="00B46186">
              <w:rPr>
                <w:i/>
                <w:lang w:val="nb-NO"/>
              </w:rPr>
              <w:t>og mister kaffekoppen i gulvet. Blikket er fiksert mot høyre og du reagerer ikke på tiltale.</w:t>
            </w:r>
            <w:r w:rsidR="00E003C9">
              <w:rPr>
                <w:i/>
                <w:lang w:val="nb-NO"/>
              </w:rPr>
              <w:t xml:space="preserve"> Du får noen rykninger i høyre arm og munnvik</w:t>
            </w:r>
            <w:r w:rsidR="00396E24">
              <w:rPr>
                <w:i/>
                <w:lang w:val="nb-NO"/>
              </w:rPr>
              <w:t xml:space="preserve"> før</w:t>
            </w:r>
            <w:r w:rsidR="00B46186">
              <w:rPr>
                <w:i/>
                <w:lang w:val="nb-NO"/>
              </w:rPr>
              <w:t xml:space="preserve"> </w:t>
            </w:r>
            <w:r w:rsidR="00396E24">
              <w:rPr>
                <w:i/>
                <w:lang w:val="nb-NO"/>
              </w:rPr>
              <w:t>d</w:t>
            </w:r>
            <w:r w:rsidR="001171E1">
              <w:rPr>
                <w:i/>
                <w:lang w:val="nb-NO"/>
              </w:rPr>
              <w:t>u siger etter hvert sammen i stolen (og ned på gulvet om ingen tar deg imot)</w:t>
            </w:r>
            <w:r w:rsidR="00E003C9">
              <w:rPr>
                <w:i/>
                <w:lang w:val="nb-NO"/>
              </w:rPr>
              <w:t>.</w:t>
            </w:r>
            <w:r w:rsidR="00396E24">
              <w:rPr>
                <w:i/>
                <w:lang w:val="nb-NO"/>
              </w:rPr>
              <w:t xml:space="preserve"> </w:t>
            </w:r>
          </w:p>
          <w:p w14:paraId="1E51CA60" w14:textId="77777777" w:rsidR="00132DE0" w:rsidRDefault="00396E24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Du stivner til i hele kroppen</w:t>
            </w:r>
            <w:r w:rsidR="00FE7979">
              <w:rPr>
                <w:i/>
                <w:lang w:val="nb-NO"/>
              </w:rPr>
              <w:t xml:space="preserve"> og får generaliserte krampeanfall i hele kroppen</w:t>
            </w:r>
            <w:r w:rsidR="002B20EC">
              <w:rPr>
                <w:i/>
                <w:lang w:val="nb-NO"/>
              </w:rPr>
              <w:t>, du biter deg i tunga så det blør litt fra munnen</w:t>
            </w:r>
            <w:r w:rsidR="00B57699">
              <w:rPr>
                <w:i/>
                <w:lang w:val="nb-NO"/>
              </w:rPr>
              <w:t xml:space="preserve">, eventuelt kan man også arrangere ufrivillig vannavgang. Anfallet varer i </w:t>
            </w:r>
            <w:proofErr w:type="spellStart"/>
            <w:r w:rsidR="00B57699">
              <w:rPr>
                <w:i/>
                <w:lang w:val="nb-NO"/>
              </w:rPr>
              <w:t>ca</w:t>
            </w:r>
            <w:proofErr w:type="spellEnd"/>
            <w:r w:rsidR="00B57699">
              <w:rPr>
                <w:i/>
                <w:lang w:val="nb-NO"/>
              </w:rPr>
              <w:t xml:space="preserve"> </w:t>
            </w:r>
            <w:r w:rsidR="00E91306">
              <w:rPr>
                <w:i/>
                <w:lang w:val="nb-NO"/>
              </w:rPr>
              <w:t xml:space="preserve">2 minutter. Du har ikke kjent epilepsi fra før – så deltakerne har ingen medisiner de kan gi deg. </w:t>
            </w:r>
            <w:r w:rsidR="006C1A6B">
              <w:rPr>
                <w:i/>
                <w:lang w:val="nb-NO"/>
              </w:rPr>
              <w:t xml:space="preserve">Når krampene gir </w:t>
            </w:r>
            <w:proofErr w:type="gramStart"/>
            <w:r w:rsidR="006C1A6B">
              <w:rPr>
                <w:i/>
                <w:lang w:val="nb-NO"/>
              </w:rPr>
              <w:t>seg</w:t>
            </w:r>
            <w:proofErr w:type="gramEnd"/>
            <w:r w:rsidR="006C1A6B">
              <w:rPr>
                <w:i/>
                <w:lang w:val="nb-NO"/>
              </w:rPr>
              <w:t xml:space="preserve"> er du svært trett og medtatt og vil helst sove. Du kan etter hvert svare på tiltale</w:t>
            </w:r>
            <w:r w:rsidR="00750553">
              <w:rPr>
                <w:i/>
                <w:lang w:val="nb-NO"/>
              </w:rPr>
              <w:t xml:space="preserve">, men sovner fort igjen. </w:t>
            </w:r>
          </w:p>
          <w:p w14:paraId="672A716F" w14:textId="77777777" w:rsidR="00821A8E" w:rsidRDefault="00935F09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Scenarioet kan forlenges ved samtrening med ambulansen</w:t>
            </w:r>
            <w:r w:rsidR="006E130E">
              <w:rPr>
                <w:i/>
                <w:lang w:val="nb-NO"/>
              </w:rPr>
              <w:t xml:space="preserve">. Du kan da få nye kramper når ambulansen </w:t>
            </w:r>
            <w:r w:rsidR="006E130E">
              <w:rPr>
                <w:i/>
                <w:lang w:val="nb-NO"/>
              </w:rPr>
              <w:lastRenderedPageBreak/>
              <w:t>er ankommet</w:t>
            </w:r>
            <w:r w:rsidR="00E8613C">
              <w:rPr>
                <w:i/>
                <w:lang w:val="nb-NO"/>
              </w:rPr>
              <w:t xml:space="preserve">, på samme måte som beskrevet over. </w:t>
            </w:r>
          </w:p>
          <w:p w14:paraId="768DC274" w14:textId="72745FA8" w:rsidR="00563789" w:rsidRPr="00843333" w:rsidRDefault="00563789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Årsaken til at du får disse krampene er </w:t>
            </w:r>
            <w:r w:rsidR="00A930BD">
              <w:rPr>
                <w:i/>
                <w:lang w:val="nb-NO"/>
              </w:rPr>
              <w:t xml:space="preserve">at du har en tumor i hjernen som blir oppdaget </w:t>
            </w:r>
            <w:r w:rsidR="009E1543">
              <w:rPr>
                <w:i/>
                <w:lang w:val="nb-NO"/>
              </w:rPr>
              <w:t xml:space="preserve">ved utredning på sykehuset i etterkant av denne episoden. </w:t>
            </w:r>
          </w:p>
        </w:tc>
      </w:tr>
      <w:tr w:rsidR="00275C82" w14:paraId="1D01F11A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2325B7" w14:textId="77777777" w:rsidR="00275C82" w:rsidRDefault="0015199D">
            <w:pPr>
              <w:pStyle w:val="Scenario-Overskrift"/>
            </w:pPr>
            <w:proofErr w:type="spellStart"/>
            <w:r>
              <w:lastRenderedPageBreak/>
              <w:t>Informasjon</w:t>
            </w:r>
            <w:proofErr w:type="spellEnd"/>
            <w:r>
              <w:t xml:space="preserve"> </w:t>
            </w:r>
            <w:proofErr w:type="spellStart"/>
            <w:r>
              <w:t>til</w:t>
            </w:r>
            <w:proofErr w:type="spellEnd"/>
            <w:r>
              <w:t xml:space="preserve"> </w:t>
            </w:r>
            <w:proofErr w:type="spellStart"/>
            <w:r>
              <w:t>fasilitator</w:t>
            </w:r>
            <w:proofErr w:type="spellEnd"/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95C060" w14:textId="3B9DE30B" w:rsidR="00275C82" w:rsidRPr="00843333" w:rsidRDefault="00252155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 </w:t>
            </w:r>
          </w:p>
        </w:tc>
      </w:tr>
      <w:tr w:rsidR="00275918" w14:paraId="2CBB1879" w14:textId="77777777" w:rsidTr="00033777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8B3E32" w14:textId="77777777" w:rsidR="00275918" w:rsidRDefault="00275918" w:rsidP="00275918">
            <w:pPr>
              <w:pStyle w:val="Scenario-Overskrift"/>
            </w:pPr>
            <w:proofErr w:type="spellStart"/>
            <w:r>
              <w:t>Målinger</w:t>
            </w:r>
            <w:proofErr w:type="spellEnd"/>
            <w:r>
              <w:t>/</w:t>
            </w:r>
            <w:proofErr w:type="spellStart"/>
            <w:r>
              <w:t>verdier</w:t>
            </w:r>
            <w:proofErr w:type="spellEnd"/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DDF681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X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4693E5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A49AB9" w14:textId="77777777" w:rsidR="00275918" w:rsidRPr="00AD3E95" w:rsidRDefault="00275918">
            <w:pPr>
              <w:pStyle w:val="NoParagraphStyle"/>
              <w:spacing w:line="240" w:lineRule="auto"/>
              <w:textAlignment w:val="auto"/>
              <w:rPr>
                <w:rFonts w:ascii="Myriad Pro" w:hAnsi="Myriad Pro" w:cstheme="minorBidi"/>
                <w:b/>
                <w:color w:val="auto"/>
                <w:sz w:val="20"/>
                <w:lang w:val="nb-NO"/>
              </w:rPr>
            </w:pPr>
            <w:r w:rsidRPr="00AD3E95">
              <w:rPr>
                <w:rFonts w:ascii="Myriad Pro" w:hAnsi="Myriad Pro" w:cstheme="minorBidi"/>
                <w:b/>
                <w:color w:val="auto"/>
                <w:sz w:val="20"/>
                <w:lang w:val="nb-NO"/>
              </w:rPr>
              <w:t>Start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FD07F93" w14:textId="77777777" w:rsidR="00275918" w:rsidRPr="00AD3E95" w:rsidRDefault="00275918">
            <w:pPr>
              <w:pStyle w:val="NoParagraphStyle"/>
              <w:spacing w:line="240" w:lineRule="auto"/>
              <w:textAlignment w:val="auto"/>
              <w:rPr>
                <w:rFonts w:ascii="Myriad Pro" w:hAnsi="Myriad Pro" w:cstheme="minorBidi"/>
                <w:b/>
                <w:color w:val="auto"/>
                <w:sz w:val="20"/>
                <w:lang w:val="nb-NO"/>
              </w:rPr>
            </w:pPr>
            <w:r w:rsidRPr="00AD3E95">
              <w:rPr>
                <w:rFonts w:ascii="Myriad Pro" w:hAnsi="Myriad Pro" w:cstheme="minorBidi"/>
                <w:b/>
                <w:color w:val="auto"/>
                <w:sz w:val="20"/>
                <w:lang w:val="nb-NO"/>
              </w:rPr>
              <w:t>Utvikling/Endring</w:t>
            </w:r>
          </w:p>
        </w:tc>
      </w:tr>
      <w:tr w:rsidR="00275918" w14:paraId="3207BEE9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A6AD5B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5535E7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A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01C173" w14:textId="77777777" w:rsidR="00275918" w:rsidRDefault="00275918">
            <w:pPr>
              <w:pStyle w:val="Scenario-Overskrift"/>
            </w:pPr>
            <w:r>
              <w:rPr>
                <w:rFonts w:ascii="Myriad Pro Light" w:hAnsi="Myriad Pro Light" w:cs="Myriad Pro Light"/>
                <w:b w:val="0"/>
                <w:bCs w:val="0"/>
                <w:sz w:val="18"/>
                <w:szCs w:val="18"/>
              </w:rPr>
              <w:t>Airway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672D25" w14:textId="313CFAEF" w:rsidR="00275918" w:rsidRDefault="00EA512C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 xml:space="preserve">Fri 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BD283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</w:tr>
      <w:tr w:rsidR="00275918" w:rsidRPr="00E94A5D" w14:paraId="4BB002F5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33C9E2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D4C9C1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B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4CC542" w14:textId="77777777" w:rsidR="00275918" w:rsidRDefault="00275918">
            <w:pPr>
              <w:pStyle w:val="Scenario-Overskrift"/>
            </w:pPr>
            <w:r>
              <w:rPr>
                <w:rFonts w:ascii="Myriad Pro Light" w:hAnsi="Myriad Pro Light" w:cs="Myriad Pro Light"/>
                <w:b w:val="0"/>
                <w:bCs w:val="0"/>
                <w:sz w:val="18"/>
                <w:szCs w:val="18"/>
              </w:rPr>
              <w:t>Breathing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384E25" w14:textId="2FF4AF40" w:rsidR="00275918" w:rsidRPr="00E94A5D" w:rsidRDefault="00E94A5D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n-NO"/>
              </w:rPr>
            </w:pPr>
            <w:proofErr w:type="spellStart"/>
            <w:r w:rsidRPr="00E94A5D">
              <w:rPr>
                <w:rFonts w:cstheme="minorBidi"/>
                <w:color w:val="auto"/>
                <w:lang w:val="nn-NO"/>
              </w:rPr>
              <w:t>Cyanotisk</w:t>
            </w:r>
            <w:proofErr w:type="spellEnd"/>
            <w:r w:rsidRPr="00E94A5D">
              <w:rPr>
                <w:rFonts w:cstheme="minorBidi"/>
                <w:color w:val="auto"/>
                <w:lang w:val="nn-NO"/>
              </w:rPr>
              <w:t xml:space="preserve"> på lepper under a</w:t>
            </w:r>
            <w:r>
              <w:rPr>
                <w:rFonts w:cstheme="minorBidi"/>
                <w:color w:val="auto"/>
                <w:lang w:val="nn-NO"/>
              </w:rPr>
              <w:t xml:space="preserve">nfall. RF 22. SaO2: </w:t>
            </w:r>
            <w:r w:rsidR="00F45096">
              <w:rPr>
                <w:rFonts w:cstheme="minorBidi"/>
                <w:color w:val="auto"/>
                <w:lang w:val="nn-NO"/>
              </w:rPr>
              <w:t>84% under anfall.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A9AC3" w14:textId="6107D4F3" w:rsidR="00275918" w:rsidRPr="00E94A5D" w:rsidRDefault="00B74EC3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n-NO"/>
              </w:rPr>
            </w:pPr>
            <w:r>
              <w:rPr>
                <w:rFonts w:cstheme="minorBidi"/>
                <w:color w:val="auto"/>
                <w:lang w:val="nn-NO"/>
              </w:rPr>
              <w:t>Når anfall er over: RF 14. SaO2 94%</w:t>
            </w:r>
          </w:p>
        </w:tc>
      </w:tr>
      <w:tr w:rsidR="00275918" w14:paraId="1B5999B0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6E3BDC" w14:textId="77777777" w:rsidR="00275918" w:rsidRPr="00E94A5D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n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FB2C02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C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D40E57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rFonts w:ascii="Myriad Pro Light" w:hAnsi="Myriad Pro Light" w:cs="Myriad Pro Light"/>
                <w:color w:val="6B625A"/>
                <w:sz w:val="18"/>
                <w:szCs w:val="18"/>
              </w:rPr>
              <w:t>Circulation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36C944" w14:textId="2EB4899F" w:rsidR="00275918" w:rsidRDefault="00F45096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 xml:space="preserve">Blek og tørr i huden. Følbar puls i </w:t>
            </w:r>
            <w:proofErr w:type="spellStart"/>
            <w:r>
              <w:rPr>
                <w:rFonts w:cstheme="minorBidi"/>
                <w:color w:val="auto"/>
                <w:lang w:val="nb-NO"/>
              </w:rPr>
              <w:t>radialis</w:t>
            </w:r>
            <w:proofErr w:type="spellEnd"/>
            <w:r>
              <w:rPr>
                <w:rFonts w:cstheme="minorBidi"/>
                <w:color w:val="auto"/>
                <w:lang w:val="nb-NO"/>
              </w:rPr>
              <w:t xml:space="preserve">. P: </w:t>
            </w:r>
            <w:r w:rsidR="003B31A4">
              <w:rPr>
                <w:rFonts w:cstheme="minorBidi"/>
                <w:color w:val="auto"/>
                <w:lang w:val="nb-NO"/>
              </w:rPr>
              <w:t>115, regelmessig. BT 160/90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40F3F" w14:textId="1FB011EC" w:rsidR="00275918" w:rsidRDefault="000D2536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>P: 95. BT: 135/80.</w:t>
            </w:r>
          </w:p>
        </w:tc>
      </w:tr>
      <w:tr w:rsidR="00275918" w:rsidRPr="00B90191" w14:paraId="4962A51E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69B872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D5E082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D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128EB3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rFonts w:ascii="Myriad Pro Light" w:hAnsi="Myriad Pro Light" w:cs="Myriad Pro Light"/>
                <w:color w:val="6B625A"/>
                <w:sz w:val="18"/>
                <w:szCs w:val="18"/>
              </w:rPr>
              <w:t>Disability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F96111" w14:textId="5750337C" w:rsidR="00275918" w:rsidRPr="001A7845" w:rsidRDefault="003B31A4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 xml:space="preserve">Som beskrevet over. 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D7C34" w14:textId="67B4905B" w:rsidR="00275918" w:rsidRPr="00B90191" w:rsidRDefault="000D2536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 xml:space="preserve">Svarer svakt på tiltale, men sovner fort igjen. </w:t>
            </w:r>
            <w:r w:rsidR="00060FFA">
              <w:rPr>
                <w:rFonts w:cstheme="minorBidi"/>
                <w:color w:val="auto"/>
                <w:lang w:val="nb-NO"/>
              </w:rPr>
              <w:t xml:space="preserve">Klarer ikke gjøre rede for hva som har skjedd. </w:t>
            </w:r>
          </w:p>
        </w:tc>
      </w:tr>
      <w:tr w:rsidR="00275918" w14:paraId="55A4E291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653BA6" w14:textId="77777777" w:rsidR="00275918" w:rsidRPr="00B90191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AE41A6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E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1937D3" w14:textId="77777777" w:rsidR="00275918" w:rsidRDefault="00275918">
            <w:pPr>
              <w:pStyle w:val="Scenariobrdtekst"/>
              <w:tabs>
                <w:tab w:val="left" w:pos="283"/>
              </w:tabs>
            </w:pPr>
            <w:proofErr w:type="spellStart"/>
            <w:r>
              <w:rPr>
                <w:rFonts w:ascii="Myriad Pro Light" w:hAnsi="Myriad Pro Light" w:cs="Myriad Pro Light"/>
                <w:color w:val="6B625A"/>
                <w:sz w:val="18"/>
                <w:szCs w:val="18"/>
              </w:rPr>
              <w:t>Øvrige</w:t>
            </w:r>
            <w:proofErr w:type="spellEnd"/>
            <w:r>
              <w:rPr>
                <w:rFonts w:ascii="Myriad Pro Light" w:hAnsi="Myriad Pro Light" w:cs="Myriad Pro Light"/>
                <w:color w:val="6B625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Myriad Pro Light" w:hAnsi="Myriad Pro Light" w:cs="Myriad Pro Light"/>
                <w:color w:val="6B625A"/>
                <w:sz w:val="18"/>
                <w:szCs w:val="18"/>
              </w:rPr>
              <w:t>verdier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7F6E2C" w14:textId="5F84C748" w:rsidR="00275918" w:rsidRDefault="00060FFA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 xml:space="preserve">37,0. </w:t>
            </w:r>
            <w:proofErr w:type="spellStart"/>
            <w:r w:rsidR="004A48B1">
              <w:rPr>
                <w:rFonts w:cstheme="minorBidi"/>
                <w:color w:val="auto"/>
                <w:lang w:val="nb-NO"/>
              </w:rPr>
              <w:t>Bls</w:t>
            </w:r>
            <w:proofErr w:type="spellEnd"/>
            <w:r w:rsidR="004A48B1">
              <w:rPr>
                <w:rFonts w:cstheme="minorBidi"/>
                <w:color w:val="auto"/>
                <w:lang w:val="nb-NO"/>
              </w:rPr>
              <w:t xml:space="preserve"> 6,0. 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263A2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</w:tr>
      <w:tr w:rsidR="00275918" w14:paraId="6CAF9333" w14:textId="77777777" w:rsidTr="00275918">
        <w:trPr>
          <w:trHeight w:val="60"/>
        </w:trPr>
        <w:tc>
          <w:tcPr>
            <w:tcW w:w="2606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94AEAA" w14:textId="77777777" w:rsidR="00275918" w:rsidRPr="00AD3E95" w:rsidRDefault="00275918" w:rsidP="00275918">
            <w:pPr>
              <w:pStyle w:val="NoParagraphStyle"/>
              <w:spacing w:line="240" w:lineRule="auto"/>
              <w:textAlignment w:val="auto"/>
              <w:rPr>
                <w:rFonts w:ascii="Myriad Pro" w:hAnsi="Myriad Pro" w:cs="Myriad Pro Light"/>
                <w:b/>
                <w:color w:val="6B625A"/>
                <w:sz w:val="21"/>
                <w:szCs w:val="21"/>
              </w:rPr>
            </w:pPr>
            <w:proofErr w:type="spellStart"/>
            <w:r w:rsidRPr="00AD3E95">
              <w:rPr>
                <w:rFonts w:ascii="Myriad Pro" w:hAnsi="Myriad Pro" w:cs="Myriad Pro Light"/>
                <w:b/>
                <w:color w:val="6B625A"/>
                <w:sz w:val="21"/>
                <w:szCs w:val="21"/>
              </w:rPr>
              <w:t>Psykisk</w:t>
            </w:r>
            <w:proofErr w:type="spellEnd"/>
            <w:r w:rsidRPr="00AD3E95">
              <w:rPr>
                <w:rFonts w:ascii="Myriad Pro" w:hAnsi="Myriad Pro" w:cs="Myriad Pro Light"/>
                <w:b/>
                <w:color w:val="6B625A"/>
                <w:sz w:val="21"/>
                <w:szCs w:val="21"/>
              </w:rPr>
              <w:t>/mental status</w:t>
            </w:r>
          </w:p>
          <w:p w14:paraId="2FFD8F5E" w14:textId="77777777" w:rsidR="00275918" w:rsidRPr="00275918" w:rsidRDefault="00275918" w:rsidP="00275918">
            <w:pPr>
              <w:pStyle w:val="NoParagraphStyle"/>
              <w:spacing w:line="240" w:lineRule="auto"/>
              <w:textAlignment w:val="auto"/>
              <w:rPr>
                <w:rFonts w:ascii="Myanmar Text" w:hAnsi="Myanmar Text" w:cs="Myanmar Text"/>
                <w:b/>
                <w:color w:val="auto"/>
                <w:sz w:val="21"/>
                <w:szCs w:val="21"/>
                <w:lang w:val="nb-NO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2D71DA4C" w14:textId="0DC58165" w:rsidR="00FF1514" w:rsidRPr="00843333" w:rsidRDefault="00FF1514">
            <w:pPr>
              <w:pStyle w:val="NoParagraphStyle"/>
              <w:spacing w:line="240" w:lineRule="auto"/>
              <w:textAlignment w:val="auto"/>
              <w:rPr>
                <w:rFonts w:ascii="Myriad Pro" w:hAnsi="Myriad Pro" w:cstheme="minorBidi"/>
                <w:i/>
                <w:color w:val="auto"/>
                <w:lang w:val="nb-NO"/>
              </w:rPr>
            </w:pPr>
          </w:p>
        </w:tc>
        <w:tc>
          <w:tcPr>
            <w:tcW w:w="37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03D06496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</w:tr>
      <w:tr w:rsidR="00275C82" w14:paraId="1D0CDCFE" w14:textId="77777777" w:rsidTr="00EA0E6D">
        <w:trPr>
          <w:trHeight w:val="283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AEFB06" w14:textId="77777777" w:rsidR="00275C82" w:rsidRPr="00605090" w:rsidRDefault="00605090">
            <w:pPr>
              <w:pStyle w:val="Scenario-Overskrift"/>
              <w:rPr>
                <w:lang w:val="nb-NO"/>
              </w:rPr>
            </w:pPr>
            <w:r w:rsidRPr="00605090">
              <w:rPr>
                <w:lang w:val="nb-NO"/>
              </w:rPr>
              <w:t xml:space="preserve">Forslag til ting å ta opp i </w:t>
            </w:r>
            <w:proofErr w:type="spellStart"/>
            <w:r w:rsidRPr="00605090">
              <w:rPr>
                <w:lang w:val="nb-NO"/>
              </w:rPr>
              <w:t>debrief</w:t>
            </w:r>
            <w:proofErr w:type="spellEnd"/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8EEDCC" w14:textId="77777777" w:rsidR="00FF1514" w:rsidRDefault="009E1543" w:rsidP="009E1543">
            <w:pPr>
              <w:pStyle w:val="Scenariobrdtekst"/>
              <w:rPr>
                <w:lang w:val="nb-NO"/>
              </w:rPr>
            </w:pPr>
            <w:r>
              <w:rPr>
                <w:lang w:val="nb-NO"/>
              </w:rPr>
              <w:t>LM 1: Gjenkjenne og håndtere førstegangskramper</w:t>
            </w:r>
          </w:p>
          <w:p w14:paraId="09F0D3A6" w14:textId="0834E19D" w:rsidR="009E1543" w:rsidRDefault="002C162C" w:rsidP="00120BD4">
            <w:pPr>
              <w:pStyle w:val="Scenariobrdtekst"/>
              <w:numPr>
                <w:ilvl w:val="0"/>
                <w:numId w:val="3"/>
              </w:numPr>
              <w:rPr>
                <w:lang w:val="nb-NO"/>
              </w:rPr>
            </w:pPr>
            <w:r>
              <w:rPr>
                <w:lang w:val="nb-NO"/>
              </w:rPr>
              <w:t>Hva observerte dere</w:t>
            </w:r>
            <w:r w:rsidR="00FB4A3C">
              <w:rPr>
                <w:lang w:val="nb-NO"/>
              </w:rPr>
              <w:t>?</w:t>
            </w:r>
          </w:p>
          <w:p w14:paraId="307C05CD" w14:textId="480A83E0" w:rsidR="00FB4A3C" w:rsidRDefault="00FB4A3C" w:rsidP="00120BD4">
            <w:pPr>
              <w:pStyle w:val="Scenariobrdtekst"/>
              <w:numPr>
                <w:ilvl w:val="0"/>
                <w:numId w:val="3"/>
              </w:numPr>
              <w:rPr>
                <w:lang w:val="nb-NO"/>
              </w:rPr>
            </w:pPr>
            <w:r>
              <w:rPr>
                <w:lang w:val="nb-NO"/>
              </w:rPr>
              <w:t xml:space="preserve">Var det noen forvarsel på situasjonen? </w:t>
            </w:r>
          </w:p>
          <w:p w14:paraId="429B2D99" w14:textId="064E6EEB" w:rsidR="00E37E87" w:rsidRDefault="00E37E87" w:rsidP="00E37E87">
            <w:pPr>
              <w:pStyle w:val="Scenariobrdtekst"/>
              <w:numPr>
                <w:ilvl w:val="0"/>
                <w:numId w:val="3"/>
              </w:numPr>
              <w:rPr>
                <w:lang w:val="nb-NO"/>
              </w:rPr>
            </w:pPr>
            <w:r>
              <w:rPr>
                <w:lang w:val="nb-NO"/>
              </w:rPr>
              <w:t xml:space="preserve">Har dere vært i lignende situasjon tidligere? </w:t>
            </w:r>
          </w:p>
          <w:p w14:paraId="07F2F5CA" w14:textId="567ADC66" w:rsidR="00E37E87" w:rsidRDefault="00E37E87" w:rsidP="00E37E87">
            <w:pPr>
              <w:pStyle w:val="Scenariobrdtekst"/>
              <w:numPr>
                <w:ilvl w:val="0"/>
                <w:numId w:val="3"/>
              </w:numPr>
              <w:rPr>
                <w:lang w:val="nb-NO"/>
              </w:rPr>
            </w:pPr>
            <w:r>
              <w:rPr>
                <w:lang w:val="nb-NO"/>
              </w:rPr>
              <w:t>Ville dere håndtert det annerledes om pasienten hadde kjent epilepsi?</w:t>
            </w:r>
          </w:p>
          <w:p w14:paraId="5854C4B6" w14:textId="1BFC5E6E" w:rsidR="005C31A4" w:rsidRDefault="005C31A4" w:rsidP="00E37E87">
            <w:pPr>
              <w:pStyle w:val="Scenariobrdtekst"/>
              <w:numPr>
                <w:ilvl w:val="0"/>
                <w:numId w:val="3"/>
              </w:numPr>
              <w:rPr>
                <w:lang w:val="nb-NO"/>
              </w:rPr>
            </w:pPr>
            <w:r>
              <w:rPr>
                <w:lang w:val="nb-NO"/>
              </w:rPr>
              <w:t xml:space="preserve">Har dere noen tanker om hvordan situasjonen kunne utviklet seg? </w:t>
            </w:r>
          </w:p>
          <w:p w14:paraId="62644132" w14:textId="77777777" w:rsidR="00E37E87" w:rsidRPr="00E37E87" w:rsidRDefault="00E37E87" w:rsidP="00E37E87">
            <w:pPr>
              <w:pStyle w:val="Scenariobrdtekst"/>
              <w:ind w:left="720"/>
              <w:rPr>
                <w:lang w:val="nb-NO"/>
              </w:rPr>
            </w:pPr>
          </w:p>
          <w:p w14:paraId="1810958B" w14:textId="77777777" w:rsidR="009E1543" w:rsidRDefault="009E1543" w:rsidP="009E1543">
            <w:pPr>
              <w:pStyle w:val="Scenariobrdtekst"/>
              <w:rPr>
                <w:lang w:val="nb-NO"/>
              </w:rPr>
            </w:pPr>
            <w:r>
              <w:rPr>
                <w:lang w:val="nb-NO"/>
              </w:rPr>
              <w:t xml:space="preserve">LM2: </w:t>
            </w:r>
            <w:r w:rsidR="00560AAB">
              <w:rPr>
                <w:lang w:val="nb-NO"/>
              </w:rPr>
              <w:t>ABCDE gjennomgang</w:t>
            </w:r>
          </w:p>
          <w:p w14:paraId="6C7D6287" w14:textId="09A48D5D" w:rsidR="00336980" w:rsidRDefault="00336980" w:rsidP="00336980">
            <w:pPr>
              <w:pStyle w:val="Scenariobrdtekst"/>
              <w:numPr>
                <w:ilvl w:val="0"/>
                <w:numId w:val="3"/>
              </w:numPr>
              <w:rPr>
                <w:lang w:val="nb-NO"/>
              </w:rPr>
            </w:pPr>
            <w:r>
              <w:rPr>
                <w:lang w:val="nb-NO"/>
              </w:rPr>
              <w:t xml:space="preserve">Hvordan går det med systematikken når man «står midt i det»? </w:t>
            </w:r>
          </w:p>
          <w:p w14:paraId="29D7414A" w14:textId="33F9A02A" w:rsidR="00336980" w:rsidRDefault="00B5256C" w:rsidP="00336980">
            <w:pPr>
              <w:pStyle w:val="Scenariobrdtekst"/>
              <w:numPr>
                <w:ilvl w:val="0"/>
                <w:numId w:val="3"/>
              </w:numPr>
              <w:rPr>
                <w:lang w:val="nb-NO"/>
              </w:rPr>
            </w:pPr>
            <w:r>
              <w:rPr>
                <w:lang w:val="nb-NO"/>
              </w:rPr>
              <w:t xml:space="preserve">Hva var det viktigste å hå kontroll over i denne situasjonen? Hvorfor det? </w:t>
            </w:r>
          </w:p>
          <w:p w14:paraId="3F5BDF86" w14:textId="77777777" w:rsidR="00560AAB" w:rsidRPr="00AE4BAF" w:rsidRDefault="00560AAB" w:rsidP="00AE4BAF">
            <w:pPr>
              <w:pStyle w:val="Scenariobrdtekst"/>
              <w:ind w:left="720"/>
              <w:rPr>
                <w:lang w:val="nb-NO"/>
              </w:rPr>
            </w:pPr>
          </w:p>
          <w:p w14:paraId="3165F9C1" w14:textId="77777777" w:rsidR="00560AAB" w:rsidRDefault="00560AAB" w:rsidP="009E1543">
            <w:pPr>
              <w:pStyle w:val="Scenariobrdtekst"/>
              <w:rPr>
                <w:lang w:val="nb-NO"/>
              </w:rPr>
            </w:pPr>
            <w:r>
              <w:rPr>
                <w:lang w:val="nb-NO"/>
              </w:rPr>
              <w:t>LM3: Skadeforebyggende tiltak</w:t>
            </w:r>
          </w:p>
          <w:p w14:paraId="40533C35" w14:textId="77777777" w:rsidR="00560AAB" w:rsidRDefault="00560AAB" w:rsidP="00560AAB">
            <w:pPr>
              <w:pStyle w:val="Scenariobrdtekst"/>
              <w:numPr>
                <w:ilvl w:val="0"/>
                <w:numId w:val="3"/>
              </w:numPr>
              <w:rPr>
                <w:lang w:val="nb-NO"/>
              </w:rPr>
            </w:pPr>
            <w:r>
              <w:rPr>
                <w:lang w:val="nb-NO"/>
              </w:rPr>
              <w:t xml:space="preserve">Hvilke skader kunne Gro pådratt seg? </w:t>
            </w:r>
          </w:p>
          <w:p w14:paraId="5E8A82CD" w14:textId="77777777" w:rsidR="00560AAB" w:rsidRDefault="00560AAB" w:rsidP="00560AAB">
            <w:pPr>
              <w:pStyle w:val="Scenariobrdtekst"/>
              <w:numPr>
                <w:ilvl w:val="0"/>
                <w:numId w:val="3"/>
              </w:numPr>
              <w:rPr>
                <w:lang w:val="nb-NO"/>
              </w:rPr>
            </w:pPr>
            <w:r>
              <w:rPr>
                <w:lang w:val="nb-NO"/>
              </w:rPr>
              <w:t xml:space="preserve">Risikofaktorer? </w:t>
            </w:r>
          </w:p>
          <w:p w14:paraId="1B81642C" w14:textId="77777777" w:rsidR="00BD4BF2" w:rsidRDefault="00BD4BF2" w:rsidP="00560AAB">
            <w:pPr>
              <w:pStyle w:val="Scenariobrdtekst"/>
              <w:numPr>
                <w:ilvl w:val="0"/>
                <w:numId w:val="3"/>
              </w:numPr>
              <w:rPr>
                <w:lang w:val="nb-NO"/>
              </w:rPr>
            </w:pPr>
            <w:r>
              <w:rPr>
                <w:lang w:val="nb-NO"/>
              </w:rPr>
              <w:t xml:space="preserve">Hvilke tiltak ble iverksett? </w:t>
            </w:r>
          </w:p>
          <w:p w14:paraId="1437E179" w14:textId="77777777" w:rsidR="00336980" w:rsidRDefault="00336980" w:rsidP="00560AAB">
            <w:pPr>
              <w:pStyle w:val="Scenariobrdtekst"/>
              <w:numPr>
                <w:ilvl w:val="0"/>
                <w:numId w:val="3"/>
              </w:numPr>
              <w:rPr>
                <w:lang w:val="nb-NO"/>
              </w:rPr>
            </w:pPr>
            <w:r>
              <w:rPr>
                <w:lang w:val="nb-NO"/>
              </w:rPr>
              <w:t xml:space="preserve">Noe dere ville gjort annerledes? </w:t>
            </w:r>
          </w:p>
          <w:p w14:paraId="6A424C39" w14:textId="77777777" w:rsidR="00AE4BAF" w:rsidRDefault="00AE4BAF" w:rsidP="00AE4BAF">
            <w:pPr>
              <w:pStyle w:val="Scenariobrdtekst"/>
              <w:rPr>
                <w:lang w:val="nb-NO"/>
              </w:rPr>
            </w:pPr>
          </w:p>
          <w:p w14:paraId="3DED5983" w14:textId="77777777" w:rsidR="00AE4BAF" w:rsidRDefault="00AE4BAF" w:rsidP="00AE4BAF">
            <w:pPr>
              <w:pStyle w:val="Scenariobrdtekst"/>
              <w:rPr>
                <w:lang w:val="nb-NO"/>
              </w:rPr>
            </w:pPr>
            <w:r>
              <w:rPr>
                <w:lang w:val="nb-NO"/>
              </w:rPr>
              <w:t xml:space="preserve">LM4: Videreformidling av </w:t>
            </w:r>
            <w:r w:rsidR="00575AE9">
              <w:rPr>
                <w:lang w:val="nb-NO"/>
              </w:rPr>
              <w:t xml:space="preserve">aktuell informasjon til neste ledd </w:t>
            </w:r>
            <w:proofErr w:type="spellStart"/>
            <w:r w:rsidR="00575AE9">
              <w:rPr>
                <w:lang w:val="nb-NO"/>
              </w:rPr>
              <w:t>vha</w:t>
            </w:r>
            <w:proofErr w:type="spellEnd"/>
            <w:r w:rsidR="00575AE9">
              <w:rPr>
                <w:lang w:val="nb-NO"/>
              </w:rPr>
              <w:t xml:space="preserve"> ISBAR</w:t>
            </w:r>
          </w:p>
          <w:p w14:paraId="1A64C300" w14:textId="77777777" w:rsidR="00575AE9" w:rsidRDefault="00575AE9" w:rsidP="00575AE9">
            <w:pPr>
              <w:pStyle w:val="Scenariobrdtekst"/>
              <w:numPr>
                <w:ilvl w:val="0"/>
                <w:numId w:val="3"/>
              </w:numPr>
              <w:rPr>
                <w:lang w:val="nb-NO"/>
              </w:rPr>
            </w:pPr>
            <w:r>
              <w:rPr>
                <w:lang w:val="nb-NO"/>
              </w:rPr>
              <w:t xml:space="preserve">Hva var viktig å videreformidle her? </w:t>
            </w:r>
          </w:p>
          <w:p w14:paraId="39B98415" w14:textId="5BBC356C" w:rsidR="00575AE9" w:rsidRPr="00605090" w:rsidRDefault="009650EB" w:rsidP="00575AE9">
            <w:pPr>
              <w:pStyle w:val="Scenariobrdtekst"/>
              <w:numPr>
                <w:ilvl w:val="0"/>
                <w:numId w:val="3"/>
              </w:numPr>
              <w:rPr>
                <w:lang w:val="nb-NO"/>
              </w:rPr>
            </w:pPr>
            <w:r>
              <w:rPr>
                <w:lang w:val="nb-NO"/>
              </w:rPr>
              <w:t xml:space="preserve">Helt konkret – hvilken informasjon trengte AMK for å sende </w:t>
            </w:r>
            <w:r w:rsidR="003E74C8">
              <w:rPr>
                <w:lang w:val="nb-NO"/>
              </w:rPr>
              <w:t xml:space="preserve">rask hjelp? </w:t>
            </w:r>
          </w:p>
        </w:tc>
      </w:tr>
      <w:tr w:rsidR="00275C82" w14:paraId="68F2007F" w14:textId="77777777" w:rsidTr="00EA0E6D">
        <w:trPr>
          <w:trHeight w:val="283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86BB11" w14:textId="77777777" w:rsidR="00275C82" w:rsidRDefault="00605090">
            <w:pPr>
              <w:pStyle w:val="Scenario-Overskrift"/>
            </w:pPr>
            <w:proofErr w:type="spellStart"/>
            <w:r>
              <w:t>Hjelp</w:t>
            </w:r>
            <w:proofErr w:type="spellEnd"/>
            <w:r>
              <w:t>/Fakta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DF133D" w14:textId="6B105718" w:rsidR="00843333" w:rsidRPr="00FF1514" w:rsidRDefault="00843333" w:rsidP="00FF1514">
            <w:pPr>
              <w:pStyle w:val="Scenariobrdtekst"/>
              <w:rPr>
                <w:lang w:val="nb-NO"/>
              </w:rPr>
            </w:pPr>
          </w:p>
        </w:tc>
      </w:tr>
      <w:tr w:rsidR="00275C82" w14:paraId="5735AF04" w14:textId="77777777" w:rsidTr="00EA0E6D">
        <w:trPr>
          <w:trHeight w:val="283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09F336" w14:textId="77777777" w:rsidR="00275C82" w:rsidRDefault="00275918">
            <w:pPr>
              <w:pStyle w:val="Scenario-Overskrift"/>
            </w:pPr>
            <w:proofErr w:type="spellStart"/>
            <w:r>
              <w:t>Viktige</w:t>
            </w:r>
            <w:proofErr w:type="spellEnd"/>
            <w:r>
              <w:t xml:space="preserve"> </w:t>
            </w:r>
            <w:proofErr w:type="spellStart"/>
            <w:r w:rsidR="00605090">
              <w:t>Referanser</w:t>
            </w:r>
            <w:proofErr w:type="spellEnd"/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C427BF" w14:textId="6CEA266E" w:rsidR="00843333" w:rsidRPr="00843333" w:rsidRDefault="00843333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</w:tc>
      </w:tr>
    </w:tbl>
    <w:p w14:paraId="4188041F" w14:textId="77777777" w:rsidR="00275C82" w:rsidRDefault="00275C82">
      <w:pPr>
        <w:pStyle w:val="BasicParagraph"/>
        <w:rPr>
          <w:lang w:val="nb-NO"/>
        </w:rPr>
      </w:pPr>
    </w:p>
    <w:sectPr w:rsidR="00275C82">
      <w:footerReference w:type="default" r:id="rId11"/>
      <w:pgSz w:w="11906" w:h="16838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62EC03F" w14:textId="77777777" w:rsidR="00665748" w:rsidRDefault="00665748" w:rsidP="00620267">
      <w:r>
        <w:separator/>
      </w:r>
    </w:p>
  </w:endnote>
  <w:endnote w:type="continuationSeparator" w:id="0">
    <w:p w14:paraId="0F3C788C" w14:textId="77777777" w:rsidR="00665748" w:rsidRDefault="00665748" w:rsidP="006202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 Pro">
    <w:altName w:val="Times New Roman"/>
    <w:charset w:val="00"/>
    <w:family w:val="auto"/>
    <w:pitch w:val="variable"/>
    <w:sig w:usb0="00000001" w:usb1="500020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Myriad Pro Light">
    <w:altName w:val="Arial"/>
    <w:panose1 w:val="00000000000000000000"/>
    <w:charset w:val="00"/>
    <w:family w:val="swiss"/>
    <w:notTrueType/>
    <w:pitch w:val="variable"/>
    <w:sig w:usb0="00000001" w:usb1="5000204B" w:usb2="00000000" w:usb3="00000000" w:csb0="0000019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D8C583" w14:textId="77777777" w:rsidR="00620267" w:rsidRDefault="00620267" w:rsidP="00620267">
    <w:pPr>
      <w:pStyle w:val="Botntekst"/>
      <w:tabs>
        <w:tab w:val="center" w:pos="5233"/>
        <w:tab w:val="left" w:pos="7499"/>
      </w:tabs>
    </w:pPr>
    <w:r>
      <w:tab/>
      <w:t xml:space="preserve"> </w:t>
    </w:r>
    <w:r>
      <w:rPr>
        <w:noProof/>
      </w:rPr>
      <w:drawing>
        <wp:inline distT="0" distB="0" distL="0" distR="0" wp14:anchorId="128209F4" wp14:editId="21C49BED">
          <wp:extent cx="777135" cy="359286"/>
          <wp:effectExtent l="0" t="0" r="4445" b="3175"/>
          <wp:docPr id="1" name="Bil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lde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00225" cy="3699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0E9E951D" wp14:editId="74CB2DFB">
          <wp:extent cx="653143" cy="392164"/>
          <wp:effectExtent l="0" t="0" r="0" b="8255"/>
          <wp:docPr id="2" name="Bild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de 2"/>
                  <pic:cNvPicPr/>
                </pic:nvPicPr>
                <pic:blipFill rotWithShape="1">
                  <a:blip r:embed="rId2"/>
                  <a:srcRect t="16806" b="23151"/>
                  <a:stretch/>
                </pic:blipFill>
                <pic:spPr bwMode="auto">
                  <a:xfrm>
                    <a:off x="0" y="0"/>
                    <a:ext cx="669165" cy="4017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A9F6A2" w14:textId="77777777" w:rsidR="00665748" w:rsidRDefault="00665748" w:rsidP="00620267">
      <w:r>
        <w:separator/>
      </w:r>
    </w:p>
  </w:footnote>
  <w:footnote w:type="continuationSeparator" w:id="0">
    <w:p w14:paraId="1EF8DA8E" w14:textId="77777777" w:rsidR="00665748" w:rsidRDefault="00665748" w:rsidP="006202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E757D23"/>
    <w:multiLevelType w:val="hybridMultilevel"/>
    <w:tmpl w:val="54DCEB24"/>
    <w:lvl w:ilvl="0" w:tplc="B49EB1EC">
      <w:numFmt w:val="bullet"/>
      <w:lvlText w:val=""/>
      <w:lvlJc w:val="left"/>
      <w:pPr>
        <w:ind w:left="720" w:hanging="360"/>
      </w:pPr>
      <w:rPr>
        <w:rFonts w:ascii="Symbol" w:eastAsiaTheme="minorEastAsia" w:hAnsi="Symbol" w:cs="Myriad Pro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6E4A3D"/>
    <w:multiLevelType w:val="hybridMultilevel"/>
    <w:tmpl w:val="E3EA1748"/>
    <w:lvl w:ilvl="0" w:tplc="B06CBC36">
      <w:numFmt w:val="bullet"/>
      <w:lvlText w:val=""/>
      <w:lvlJc w:val="left"/>
      <w:pPr>
        <w:ind w:left="720" w:hanging="360"/>
      </w:pPr>
      <w:rPr>
        <w:rFonts w:ascii="Symbol" w:eastAsiaTheme="minorEastAsia" w:hAnsi="Symbol" w:cs="Myriad Pro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A24740"/>
    <w:multiLevelType w:val="hybridMultilevel"/>
    <w:tmpl w:val="2D8CC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0707495">
    <w:abstractNumId w:val="2"/>
  </w:num>
  <w:num w:numId="2" w16cid:durableId="1885023486">
    <w:abstractNumId w:val="1"/>
  </w:num>
  <w:num w:numId="3" w16cid:durableId="1533032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embedSystemFonts/>
  <w:bordersDoNotSurroundHeader/>
  <w:bordersDoNotSurroundFooter/>
  <w:proofState w:spelling="clean" w:grammar="clean"/>
  <w:attachedTemplate r:id="rId1"/>
  <w:defaultTabStop w:val="720"/>
  <w:autoHyphenation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3D6C"/>
    <w:rsid w:val="00011AEB"/>
    <w:rsid w:val="00031F96"/>
    <w:rsid w:val="00033777"/>
    <w:rsid w:val="00060FFA"/>
    <w:rsid w:val="00072D45"/>
    <w:rsid w:val="00084939"/>
    <w:rsid w:val="000B318E"/>
    <w:rsid w:val="000C4726"/>
    <w:rsid w:val="000D2536"/>
    <w:rsid w:val="000D2A55"/>
    <w:rsid w:val="000D7DC1"/>
    <w:rsid w:val="000E199A"/>
    <w:rsid w:val="00107449"/>
    <w:rsid w:val="00115237"/>
    <w:rsid w:val="001171E1"/>
    <w:rsid w:val="00120857"/>
    <w:rsid w:val="00120BD4"/>
    <w:rsid w:val="00132DE0"/>
    <w:rsid w:val="00133F01"/>
    <w:rsid w:val="0015199D"/>
    <w:rsid w:val="00152CC5"/>
    <w:rsid w:val="0016241F"/>
    <w:rsid w:val="00166912"/>
    <w:rsid w:val="00182968"/>
    <w:rsid w:val="001863CA"/>
    <w:rsid w:val="00191254"/>
    <w:rsid w:val="001A517B"/>
    <w:rsid w:val="001A7845"/>
    <w:rsid w:val="001C209A"/>
    <w:rsid w:val="001C5A57"/>
    <w:rsid w:val="001F7EBD"/>
    <w:rsid w:val="00204EA5"/>
    <w:rsid w:val="0021127A"/>
    <w:rsid w:val="002340EF"/>
    <w:rsid w:val="00252155"/>
    <w:rsid w:val="00264738"/>
    <w:rsid w:val="00275918"/>
    <w:rsid w:val="00275C82"/>
    <w:rsid w:val="00276BD5"/>
    <w:rsid w:val="00276D1E"/>
    <w:rsid w:val="00277D09"/>
    <w:rsid w:val="002B20EC"/>
    <w:rsid w:val="002C162C"/>
    <w:rsid w:val="002C3195"/>
    <w:rsid w:val="002E002A"/>
    <w:rsid w:val="0033668C"/>
    <w:rsid w:val="00336980"/>
    <w:rsid w:val="0036143C"/>
    <w:rsid w:val="0036320C"/>
    <w:rsid w:val="00373CFC"/>
    <w:rsid w:val="00383D6C"/>
    <w:rsid w:val="0039101F"/>
    <w:rsid w:val="00392EA8"/>
    <w:rsid w:val="00396E24"/>
    <w:rsid w:val="003B309E"/>
    <w:rsid w:val="003B31A4"/>
    <w:rsid w:val="003B43DD"/>
    <w:rsid w:val="003B6EEE"/>
    <w:rsid w:val="003C2D5E"/>
    <w:rsid w:val="003D6656"/>
    <w:rsid w:val="003E74C8"/>
    <w:rsid w:val="003F2376"/>
    <w:rsid w:val="003F3C37"/>
    <w:rsid w:val="003F7F05"/>
    <w:rsid w:val="00474C06"/>
    <w:rsid w:val="0047659E"/>
    <w:rsid w:val="00496FA7"/>
    <w:rsid w:val="004A48B1"/>
    <w:rsid w:val="004B28FC"/>
    <w:rsid w:val="004B3296"/>
    <w:rsid w:val="004C35B1"/>
    <w:rsid w:val="004E3E8B"/>
    <w:rsid w:val="004E40A2"/>
    <w:rsid w:val="00510E51"/>
    <w:rsid w:val="00515544"/>
    <w:rsid w:val="005352D0"/>
    <w:rsid w:val="00544B66"/>
    <w:rsid w:val="00560AAB"/>
    <w:rsid w:val="00563789"/>
    <w:rsid w:val="00571B85"/>
    <w:rsid w:val="00573F3E"/>
    <w:rsid w:val="00575AE9"/>
    <w:rsid w:val="005A3958"/>
    <w:rsid w:val="005A3ED3"/>
    <w:rsid w:val="005B6FA6"/>
    <w:rsid w:val="005C03CD"/>
    <w:rsid w:val="005C31A4"/>
    <w:rsid w:val="005C5058"/>
    <w:rsid w:val="005E0739"/>
    <w:rsid w:val="005E7697"/>
    <w:rsid w:val="005F3876"/>
    <w:rsid w:val="00605090"/>
    <w:rsid w:val="00620267"/>
    <w:rsid w:val="00656D38"/>
    <w:rsid w:val="00665748"/>
    <w:rsid w:val="00680328"/>
    <w:rsid w:val="006C1A6B"/>
    <w:rsid w:val="006E130E"/>
    <w:rsid w:val="006E78B0"/>
    <w:rsid w:val="00702614"/>
    <w:rsid w:val="0070515E"/>
    <w:rsid w:val="00725EF3"/>
    <w:rsid w:val="00746702"/>
    <w:rsid w:val="00750553"/>
    <w:rsid w:val="007562BF"/>
    <w:rsid w:val="007D58D1"/>
    <w:rsid w:val="007F0E0A"/>
    <w:rsid w:val="007F2E55"/>
    <w:rsid w:val="007F5466"/>
    <w:rsid w:val="008141C9"/>
    <w:rsid w:val="00820A1D"/>
    <w:rsid w:val="00821A8E"/>
    <w:rsid w:val="0082590B"/>
    <w:rsid w:val="00840FEA"/>
    <w:rsid w:val="00843333"/>
    <w:rsid w:val="0089155A"/>
    <w:rsid w:val="008A527F"/>
    <w:rsid w:val="008B34A3"/>
    <w:rsid w:val="008C12B7"/>
    <w:rsid w:val="008D492D"/>
    <w:rsid w:val="00935F09"/>
    <w:rsid w:val="0094046F"/>
    <w:rsid w:val="009650EB"/>
    <w:rsid w:val="009660EC"/>
    <w:rsid w:val="009716AE"/>
    <w:rsid w:val="00985C09"/>
    <w:rsid w:val="00985D3C"/>
    <w:rsid w:val="009A3AC9"/>
    <w:rsid w:val="009B778E"/>
    <w:rsid w:val="009E1543"/>
    <w:rsid w:val="009F3D78"/>
    <w:rsid w:val="009F7BEF"/>
    <w:rsid w:val="00A24A7B"/>
    <w:rsid w:val="00A47B10"/>
    <w:rsid w:val="00A55958"/>
    <w:rsid w:val="00A61472"/>
    <w:rsid w:val="00A63458"/>
    <w:rsid w:val="00A930BD"/>
    <w:rsid w:val="00AA63BE"/>
    <w:rsid w:val="00AB2802"/>
    <w:rsid w:val="00AB6AD9"/>
    <w:rsid w:val="00AD0159"/>
    <w:rsid w:val="00AD3E95"/>
    <w:rsid w:val="00AE4BAF"/>
    <w:rsid w:val="00B02E55"/>
    <w:rsid w:val="00B46186"/>
    <w:rsid w:val="00B5256C"/>
    <w:rsid w:val="00B57699"/>
    <w:rsid w:val="00B65DC6"/>
    <w:rsid w:val="00B74EC3"/>
    <w:rsid w:val="00B90191"/>
    <w:rsid w:val="00BA56D0"/>
    <w:rsid w:val="00BD4BF2"/>
    <w:rsid w:val="00BF4E6C"/>
    <w:rsid w:val="00C001A2"/>
    <w:rsid w:val="00C16DAC"/>
    <w:rsid w:val="00C3069F"/>
    <w:rsid w:val="00C70426"/>
    <w:rsid w:val="00C924C7"/>
    <w:rsid w:val="00C954FA"/>
    <w:rsid w:val="00CD29BC"/>
    <w:rsid w:val="00CD65C8"/>
    <w:rsid w:val="00CF291A"/>
    <w:rsid w:val="00D212E7"/>
    <w:rsid w:val="00D24514"/>
    <w:rsid w:val="00D8724B"/>
    <w:rsid w:val="00D92EA3"/>
    <w:rsid w:val="00DA0184"/>
    <w:rsid w:val="00DB3855"/>
    <w:rsid w:val="00DD0C40"/>
    <w:rsid w:val="00DF7CF4"/>
    <w:rsid w:val="00E003C9"/>
    <w:rsid w:val="00E0108A"/>
    <w:rsid w:val="00E37E87"/>
    <w:rsid w:val="00E401B2"/>
    <w:rsid w:val="00E8613C"/>
    <w:rsid w:val="00E861D3"/>
    <w:rsid w:val="00E91306"/>
    <w:rsid w:val="00E94A5D"/>
    <w:rsid w:val="00EA0E6D"/>
    <w:rsid w:val="00EA235D"/>
    <w:rsid w:val="00EA512C"/>
    <w:rsid w:val="00EC501B"/>
    <w:rsid w:val="00EF4437"/>
    <w:rsid w:val="00F05877"/>
    <w:rsid w:val="00F16779"/>
    <w:rsid w:val="00F40CF1"/>
    <w:rsid w:val="00F45096"/>
    <w:rsid w:val="00F73B38"/>
    <w:rsid w:val="00FB1037"/>
    <w:rsid w:val="00FB4A3C"/>
    <w:rsid w:val="00FD47ED"/>
    <w:rsid w:val="00FE7979"/>
    <w:rsid w:val="00FF1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7667BE2"/>
  <w14:defaultImageDpi w14:val="0"/>
  <w15:docId w15:val="{31B4D32F-F177-4D65-9635-DE9F39CA9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e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aliste">
    <w:name w:val="No List"/>
    <w:uiPriority w:val="99"/>
    <w:semiHidden/>
    <w:unhideWhenUsed/>
  </w:style>
  <w:style w:type="paragraph" w:customStyle="1" w:styleId="NoParagraphStyle">
    <w:name w:val="[No Paragraph Style]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  <w:lang w:val="en-GB"/>
    </w:rPr>
  </w:style>
  <w:style w:type="paragraph" w:customStyle="1" w:styleId="BasicParagraph">
    <w:name w:val="[Basic Paragraph]"/>
    <w:basedOn w:val="NoParagraphStyle"/>
    <w:uiPriority w:val="99"/>
  </w:style>
  <w:style w:type="paragraph" w:styleId="Ingenmellomrom">
    <w:name w:val="No Spacing"/>
    <w:basedOn w:val="NoParagraphStyle"/>
    <w:uiPriority w:val="99"/>
    <w:qFormat/>
    <w:pPr>
      <w:spacing w:after="200"/>
    </w:pPr>
    <w:rPr>
      <w:rFonts w:ascii="Calibri" w:hAnsi="Calibri" w:cs="Calibri"/>
      <w:sz w:val="22"/>
      <w:szCs w:val="22"/>
    </w:rPr>
  </w:style>
  <w:style w:type="paragraph" w:customStyle="1" w:styleId="Sceanrio-heading">
    <w:name w:val="Sceanrio - heading"/>
    <w:basedOn w:val="Ingenmellomrom"/>
    <w:uiPriority w:val="99"/>
    <w:rPr>
      <w:rFonts w:ascii="Myriad Pro" w:hAnsi="Myriad Pro" w:cs="Myriad Pro"/>
      <w:b/>
      <w:bCs/>
      <w:sz w:val="30"/>
      <w:szCs w:val="30"/>
    </w:rPr>
  </w:style>
  <w:style w:type="paragraph" w:customStyle="1" w:styleId="Scenariobrdtekst">
    <w:name w:val="Scenario brødtekst"/>
    <w:basedOn w:val="NoParagraphStyle"/>
    <w:uiPriority w:val="99"/>
    <w:pPr>
      <w:suppressAutoHyphens/>
      <w:spacing w:line="280" w:lineRule="atLeast"/>
    </w:pPr>
    <w:rPr>
      <w:rFonts w:ascii="Myriad Pro" w:hAnsi="Myriad Pro" w:cs="Myriad Pro"/>
      <w:sz w:val="20"/>
      <w:szCs w:val="20"/>
    </w:rPr>
  </w:style>
  <w:style w:type="paragraph" w:customStyle="1" w:styleId="Scenario-Overskrift">
    <w:name w:val="Scenario - Overskrift"/>
    <w:basedOn w:val="Scenariobrdtekst"/>
    <w:uiPriority w:val="99"/>
    <w:pPr>
      <w:tabs>
        <w:tab w:val="left" w:pos="1100"/>
      </w:tabs>
      <w:spacing w:after="57"/>
    </w:pPr>
    <w:rPr>
      <w:b/>
      <w:bCs/>
      <w:color w:val="6B625A"/>
      <w:sz w:val="21"/>
      <w:szCs w:val="21"/>
    </w:rPr>
  </w:style>
  <w:style w:type="paragraph" w:customStyle="1" w:styleId="Scenario-liste">
    <w:name w:val="Scenario - liste"/>
    <w:basedOn w:val="Scenariobrdtekst"/>
    <w:uiPriority w:val="99"/>
    <w:pPr>
      <w:ind w:left="1247" w:hanging="170"/>
    </w:pPr>
  </w:style>
  <w:style w:type="paragraph" w:customStyle="1" w:styleId="Referanser">
    <w:name w:val="Referanser"/>
    <w:basedOn w:val="Scenariobrdtekst"/>
    <w:uiPriority w:val="99"/>
    <w:pPr>
      <w:ind w:left="283" w:hanging="283"/>
    </w:pPr>
  </w:style>
  <w:style w:type="character" w:styleId="Hyperkopling">
    <w:name w:val="Hyperlink"/>
    <w:basedOn w:val="Standardskriftforavsnitt"/>
    <w:uiPriority w:val="99"/>
    <w:unhideWhenUsed/>
    <w:rsid w:val="00EA0E6D"/>
    <w:rPr>
      <w:color w:val="0563C1" w:themeColor="hyperlink"/>
      <w:u w:val="single"/>
    </w:rPr>
  </w:style>
  <w:style w:type="paragraph" w:styleId="Topptekst">
    <w:name w:val="header"/>
    <w:basedOn w:val="Normal"/>
    <w:link w:val="TopptekstTeikn"/>
    <w:uiPriority w:val="99"/>
    <w:unhideWhenUsed/>
    <w:rsid w:val="00620267"/>
    <w:pPr>
      <w:tabs>
        <w:tab w:val="center" w:pos="4680"/>
        <w:tab w:val="right" w:pos="9360"/>
      </w:tabs>
    </w:pPr>
  </w:style>
  <w:style w:type="character" w:customStyle="1" w:styleId="TopptekstTeikn">
    <w:name w:val="Topptekst Teikn"/>
    <w:basedOn w:val="Standardskriftforavsnitt"/>
    <w:link w:val="Topptekst"/>
    <w:uiPriority w:val="99"/>
    <w:rsid w:val="00620267"/>
  </w:style>
  <w:style w:type="paragraph" w:styleId="Botntekst">
    <w:name w:val="footer"/>
    <w:basedOn w:val="Normal"/>
    <w:link w:val="BotntekstTeikn"/>
    <w:uiPriority w:val="99"/>
    <w:unhideWhenUsed/>
    <w:rsid w:val="00620267"/>
    <w:pPr>
      <w:tabs>
        <w:tab w:val="center" w:pos="4680"/>
        <w:tab w:val="right" w:pos="9360"/>
      </w:tabs>
    </w:pPr>
  </w:style>
  <w:style w:type="character" w:customStyle="1" w:styleId="BotntekstTeikn">
    <w:name w:val="Botntekst Teikn"/>
    <w:basedOn w:val="Standardskriftforavsnitt"/>
    <w:link w:val="Botntekst"/>
    <w:uiPriority w:val="99"/>
    <w:rsid w:val="006202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yperlink" Target="http://regsim.no/wp-content/uploads/2021/09/MAL-Markorbeskrivelse-2021_skjema.pdf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ris\Documents\Egendefinerte%20Office-maler\RegSimVest_Scenariomal_2022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032DACA01A5DA44B7C521ADC63A6BBA" ma:contentTypeVersion="2" ma:contentTypeDescription="Opprett et nytt dokument." ma:contentTypeScope="" ma:versionID="208b12521b305c2567f65b9b917f38a5">
  <xsd:schema xmlns:xsd="http://www.w3.org/2001/XMLSchema" xmlns:xs="http://www.w3.org/2001/XMLSchema" xmlns:p="http://schemas.microsoft.com/office/2006/metadata/properties" xmlns:ns2="069713a4-da1b-4354-86c6-bceab88397bb" targetNamespace="http://schemas.microsoft.com/office/2006/metadata/properties" ma:root="true" ma:fieldsID="87291399750bca3bb8f0630d64b9a514" ns2:_="">
    <xsd:import namespace="069713a4-da1b-4354-86c6-bceab88397b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9713a4-da1b-4354-86c6-bceab88397b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1821D46-2EFE-41EA-9DA2-4611886187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69713a4-da1b-4354-86c6-bceab88397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41341B9-7F52-4D75-90F7-4D3E3E0D914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6D3E35A-684F-4FD3-9190-A499E42B5B0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RegSimVest_Scenariomal_2022</Template>
  <TotalTime>0</TotalTime>
  <Pages>2</Pages>
  <Words>619</Words>
  <Characters>3286</Characters>
  <Application>Microsoft Office Word</Application>
  <DocSecurity>0</DocSecurity>
  <Lines>27</Lines>
  <Paragraphs>7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Søreide</dc:creator>
  <cp:keywords/>
  <dc:description/>
  <cp:lastModifiedBy>Marianne Tråer</cp:lastModifiedBy>
  <cp:revision>2</cp:revision>
  <dcterms:created xsi:type="dcterms:W3CDTF">2025-01-06T14:09:00Z</dcterms:created>
  <dcterms:modified xsi:type="dcterms:W3CDTF">2025-01-06T14:09:00Z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0x0101005032DACA01A5DA44B7C521ADC63A6BBA</vt:lpwstr>
  </property>
</Properties>
</file>