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5B8D66E6" w:rsidR="00275C82" w:rsidRPr="00843333" w:rsidRDefault="00C23328">
            <w:pPr>
              <w:pStyle w:val="Sceanrio-heading"/>
              <w:rPr>
                <w:lang w:val="nb-NO"/>
              </w:rPr>
            </w:pPr>
            <w:r>
              <w:rPr>
                <w:lang w:val="nb-NO"/>
              </w:rPr>
              <w:t>Scenario – 07.01.25</w:t>
            </w:r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5AB165FC" w:rsidR="00275C82" w:rsidRPr="00843333" w:rsidRDefault="00843333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Medisinsk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10F134CB" w:rsidR="00275C82" w:rsidRPr="00843333" w:rsidRDefault="00C23328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Nevrologiske problemstillinger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proofErr w:type="spellStart"/>
            <w:r w:rsidRPr="00843333">
              <w:rPr>
                <w:lang w:val="nb-NO"/>
              </w:rPr>
              <w:t>Læringsmå</w:t>
            </w:r>
            <w:proofErr w:type="spellEnd"/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C29BF" w14:textId="77777777" w:rsidR="00275C82" w:rsidRDefault="00C23328" w:rsidP="00C23328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C23328">
              <w:rPr>
                <w:i/>
                <w:lang w:val="nb-NO"/>
              </w:rPr>
              <w:t>Oppdage hjerneslag etter FAST k</w:t>
            </w:r>
            <w:r>
              <w:rPr>
                <w:i/>
                <w:lang w:val="nb-NO"/>
              </w:rPr>
              <w:t xml:space="preserve">riterier </w:t>
            </w:r>
          </w:p>
          <w:p w14:paraId="36EB2F41" w14:textId="6497CC0D" w:rsidR="00C23328" w:rsidRPr="00C23328" w:rsidRDefault="00C23328" w:rsidP="00C23328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Kommunisere </w:t>
            </w:r>
            <w:proofErr w:type="spellStart"/>
            <w:r>
              <w:rPr>
                <w:i/>
                <w:lang w:val="nb-NO"/>
              </w:rPr>
              <w:t>tydeleg</w:t>
            </w:r>
            <w:proofErr w:type="spellEnd"/>
            <w:r>
              <w:rPr>
                <w:i/>
                <w:lang w:val="nb-NO"/>
              </w:rPr>
              <w:t xml:space="preserve"> med pasient og kollega</w:t>
            </w:r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proofErr w:type="spellStart"/>
            <w:r>
              <w:t>Utstyr</w:t>
            </w:r>
            <w:proofErr w:type="spellEnd"/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Markør</w:t>
            </w:r>
            <w:proofErr w:type="spellEnd"/>
            <w:r>
              <w:rPr>
                <w:b/>
                <w:bCs/>
                <w:color w:val="888179"/>
              </w:rPr>
              <w:t>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6765379F" w:rsidR="00275C82" w:rsidRPr="00843333" w:rsidRDefault="00843333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Levende markør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Utstyr</w:t>
            </w:r>
            <w:proofErr w:type="spellEnd"/>
            <w:r w:rsidR="00033777">
              <w:rPr>
                <w:b/>
                <w:bCs/>
                <w:color w:val="888179"/>
              </w:rPr>
              <w:t>/</w:t>
            </w:r>
            <w:proofErr w:type="spellStart"/>
            <w:r w:rsidR="00033777">
              <w:rPr>
                <w:b/>
                <w:bCs/>
                <w:color w:val="888179"/>
              </w:rPr>
              <w:t>Dokumenter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ED490" w14:textId="77777777" w:rsidR="00D0675E" w:rsidRDefault="00D0675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NEWS-skjema</w:t>
            </w:r>
          </w:p>
          <w:p w14:paraId="2337F35A" w14:textId="5FD3F13A" w:rsidR="00D0675E" w:rsidRPr="00843333" w:rsidRDefault="00D0675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Akuttsekk </w:t>
            </w:r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Medikamenter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D81E9" w14:textId="77777777" w:rsidR="00275C82" w:rsidRPr="00FC5AAC" w:rsidRDefault="00FC5AAC">
            <w:pPr>
              <w:pStyle w:val="Scenariobrdtekst"/>
              <w:rPr>
                <w:lang w:val="nb-NO"/>
              </w:rPr>
            </w:pPr>
            <w:r w:rsidRPr="00FC5AAC">
              <w:rPr>
                <w:lang w:val="nb-NO"/>
              </w:rPr>
              <w:t xml:space="preserve">Paracet 1 g x3 </w:t>
            </w:r>
          </w:p>
          <w:p w14:paraId="2741F082" w14:textId="77777777" w:rsidR="00FC5AAC" w:rsidRPr="00FC5AAC" w:rsidRDefault="00FC5AAC">
            <w:pPr>
              <w:pStyle w:val="Scenariobrdtekst"/>
              <w:rPr>
                <w:lang w:val="nb-NO"/>
              </w:rPr>
            </w:pPr>
            <w:proofErr w:type="spellStart"/>
            <w:r w:rsidRPr="00FC5AAC">
              <w:rPr>
                <w:lang w:val="nb-NO"/>
              </w:rPr>
              <w:t>Somac</w:t>
            </w:r>
            <w:proofErr w:type="spellEnd"/>
            <w:r w:rsidRPr="00FC5AAC">
              <w:rPr>
                <w:lang w:val="nb-NO"/>
              </w:rPr>
              <w:t xml:space="preserve"> 20 mg x1 </w:t>
            </w:r>
          </w:p>
          <w:p w14:paraId="07845C09" w14:textId="58B85F8D" w:rsidR="00FC5AAC" w:rsidRPr="00843333" w:rsidRDefault="00FC5AAC">
            <w:pPr>
              <w:pStyle w:val="Scenariobrdtekst"/>
              <w:rPr>
                <w:i/>
                <w:lang w:val="nb-NO"/>
              </w:rPr>
            </w:pPr>
            <w:proofErr w:type="spellStart"/>
            <w:r w:rsidRPr="00FC5AAC">
              <w:rPr>
                <w:lang w:val="nb-NO"/>
              </w:rPr>
              <w:t>Amlodipin</w:t>
            </w:r>
            <w:proofErr w:type="spellEnd"/>
            <w:r w:rsidRPr="00FC5AAC">
              <w:rPr>
                <w:lang w:val="nb-NO"/>
              </w:rPr>
              <w:t xml:space="preserve"> 5 mg x1</w:t>
            </w:r>
            <w:r>
              <w:rPr>
                <w:i/>
                <w:lang w:val="nb-NO"/>
              </w:rPr>
              <w:t xml:space="preserve"> </w:t>
            </w:r>
          </w:p>
        </w:tc>
      </w:tr>
      <w:tr w:rsidR="00275C82" w:rsidRPr="00224971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77777777" w:rsidR="00275918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kursdeltakerne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7693F" w14:textId="2231E60F" w:rsidR="009F3D78" w:rsidRPr="00224971" w:rsidRDefault="00C23328" w:rsidP="009F3D78">
            <w:pPr>
              <w:pStyle w:val="Scenariobrdtekst"/>
            </w:pPr>
            <w:r w:rsidRPr="005C599B">
              <w:t xml:space="preserve">Du er </w:t>
            </w:r>
            <w:proofErr w:type="spellStart"/>
            <w:r w:rsidRPr="005C599B">
              <w:t>på</w:t>
            </w:r>
            <w:proofErr w:type="spellEnd"/>
            <w:r w:rsidRPr="005C599B">
              <w:t xml:space="preserve"> </w:t>
            </w:r>
            <w:proofErr w:type="spellStart"/>
            <w:r w:rsidRPr="005C599B">
              <w:t>arbeid</w:t>
            </w:r>
            <w:proofErr w:type="spellEnd"/>
            <w:r w:rsidRPr="005C599B">
              <w:t xml:space="preserve"> </w:t>
            </w:r>
            <w:proofErr w:type="spellStart"/>
            <w:r w:rsidRPr="005C599B">
              <w:t>på</w:t>
            </w:r>
            <w:proofErr w:type="spellEnd"/>
            <w:r w:rsidRPr="005C599B">
              <w:t xml:space="preserve"> </w:t>
            </w:r>
            <w:proofErr w:type="spellStart"/>
            <w:r w:rsidRPr="005C599B">
              <w:t>omsorgssenteret</w:t>
            </w:r>
            <w:proofErr w:type="spellEnd"/>
            <w:r w:rsidR="005C599B" w:rsidRPr="005C599B">
              <w:t xml:space="preserve">. </w:t>
            </w:r>
            <w:proofErr w:type="spellStart"/>
            <w:r w:rsidR="005C599B" w:rsidRPr="00224971">
              <w:t>Dikkon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serverer</w:t>
            </w:r>
            <w:proofErr w:type="spellEnd"/>
            <w:r w:rsidR="005C599B" w:rsidRPr="00224971">
              <w:t xml:space="preserve"> mat </w:t>
            </w:r>
            <w:proofErr w:type="spellStart"/>
            <w:r w:rsidR="005C599B" w:rsidRPr="00224971">
              <w:t>i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matsalen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når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plutseleg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ein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bebuar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seier</w:t>
            </w:r>
            <w:proofErr w:type="spellEnd"/>
            <w:r w:rsidR="005C599B" w:rsidRPr="00224971">
              <w:t xml:space="preserve"> at </w:t>
            </w:r>
            <w:proofErr w:type="spellStart"/>
            <w:r w:rsidR="005C599B" w:rsidRPr="00224971">
              <w:t>ho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kjenner</w:t>
            </w:r>
            <w:proofErr w:type="spellEnd"/>
            <w:r w:rsidR="005C599B" w:rsidRPr="00224971">
              <w:t xml:space="preserve"> seg </w:t>
            </w:r>
            <w:proofErr w:type="spellStart"/>
            <w:r w:rsidR="005C599B" w:rsidRPr="00224971">
              <w:t>så</w:t>
            </w:r>
            <w:proofErr w:type="spellEnd"/>
            <w:r w:rsidR="005C599B" w:rsidRPr="00224971">
              <w:t xml:space="preserve"> </w:t>
            </w:r>
            <w:proofErr w:type="spellStart"/>
            <w:r w:rsidR="005C599B" w:rsidRPr="00224971">
              <w:t>rar</w:t>
            </w:r>
            <w:proofErr w:type="spellEnd"/>
            <w:r w:rsidR="005C599B" w:rsidRPr="00224971">
              <w:t xml:space="preserve">. </w:t>
            </w:r>
          </w:p>
          <w:p w14:paraId="6F537F46" w14:textId="57312195" w:rsidR="005C599B" w:rsidRPr="00224971" w:rsidRDefault="005C599B" w:rsidP="009F3D78">
            <w:pPr>
              <w:pStyle w:val="Scenariobrdtekst"/>
            </w:pPr>
            <w:proofErr w:type="spellStart"/>
            <w:r w:rsidRPr="00224971">
              <w:t>Bebuaren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heiter</w:t>
            </w:r>
            <w:proofErr w:type="spellEnd"/>
            <w:r w:rsidRPr="00224971">
              <w:t xml:space="preserve"> Bodil </w:t>
            </w:r>
            <w:proofErr w:type="spellStart"/>
            <w:r w:rsidRPr="00224971">
              <w:t>og</w:t>
            </w:r>
            <w:proofErr w:type="spellEnd"/>
            <w:r w:rsidRPr="00224971">
              <w:t xml:space="preserve"> er 87 </w:t>
            </w:r>
            <w:proofErr w:type="spellStart"/>
            <w:r w:rsidRPr="00224971">
              <w:t>år</w:t>
            </w:r>
            <w:proofErr w:type="spellEnd"/>
            <w:r w:rsidRPr="00224971">
              <w:t xml:space="preserve">. Bur </w:t>
            </w:r>
            <w:proofErr w:type="spellStart"/>
            <w:r w:rsidRPr="00224971">
              <w:t>på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omsorgssenteret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og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har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lettare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kognitiv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svikt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og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noko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dårlig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til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beins</w:t>
            </w:r>
            <w:proofErr w:type="spellEnd"/>
            <w:r w:rsidRPr="00224971">
              <w:t xml:space="preserve">. Bodil er </w:t>
            </w:r>
            <w:proofErr w:type="spellStart"/>
            <w:r w:rsidRPr="00224971">
              <w:t>oppegåande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og</w:t>
            </w:r>
            <w:proofErr w:type="spellEnd"/>
            <w:r w:rsidRPr="00224971">
              <w:t xml:space="preserve"> </w:t>
            </w:r>
            <w:proofErr w:type="spellStart"/>
            <w:r w:rsidRPr="00224971">
              <w:t>sjølvstelt</w:t>
            </w:r>
            <w:proofErr w:type="spellEnd"/>
            <w:r w:rsidRPr="00224971">
              <w:t xml:space="preserve">. </w:t>
            </w:r>
          </w:p>
          <w:p w14:paraId="278D7E90" w14:textId="77777777" w:rsidR="009F3D78" w:rsidRPr="00224971" w:rsidRDefault="009F3D78" w:rsidP="009F3D78">
            <w:pPr>
              <w:pStyle w:val="Scenariobrdtekst"/>
              <w:rPr>
                <w:i/>
              </w:rPr>
            </w:pP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77777777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p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19AC3" w14:textId="65791708" w:rsidR="00275C82" w:rsidRPr="00FC5AAC" w:rsidRDefault="00FC5AAC">
            <w:pPr>
              <w:pStyle w:val="Scenariobrdtekst"/>
              <w:rPr>
                <w:lang w:val="nb-NO"/>
              </w:rPr>
            </w:pPr>
            <w:r w:rsidRPr="00FC5AAC">
              <w:rPr>
                <w:lang w:val="nb-NO"/>
              </w:rPr>
              <w:t xml:space="preserve">Du sitter i spisesalen </w:t>
            </w:r>
            <w:r w:rsidR="00224971">
              <w:rPr>
                <w:lang w:val="nb-NO"/>
              </w:rPr>
              <w:t xml:space="preserve">og </w:t>
            </w:r>
            <w:r w:rsidRPr="00FC5AAC">
              <w:rPr>
                <w:lang w:val="nb-NO"/>
              </w:rPr>
              <w:t xml:space="preserve">eter. Plutselig har du kjent på </w:t>
            </w:r>
            <w:proofErr w:type="spellStart"/>
            <w:r w:rsidRPr="00FC5AAC">
              <w:rPr>
                <w:lang w:val="nb-NO"/>
              </w:rPr>
              <w:t>ein</w:t>
            </w:r>
            <w:proofErr w:type="spellEnd"/>
            <w:r w:rsidRPr="00FC5AAC">
              <w:rPr>
                <w:lang w:val="nb-NO"/>
              </w:rPr>
              <w:t xml:space="preserve"> «rar» følelse i kroppen. Du </w:t>
            </w:r>
            <w:proofErr w:type="spellStart"/>
            <w:r w:rsidRPr="00FC5AAC">
              <w:rPr>
                <w:lang w:val="nb-NO"/>
              </w:rPr>
              <w:t>merkar</w:t>
            </w:r>
            <w:proofErr w:type="spellEnd"/>
            <w:r w:rsidRPr="00FC5AAC">
              <w:rPr>
                <w:lang w:val="nb-NO"/>
              </w:rPr>
              <w:t xml:space="preserve"> at du har problemer med å finne ord og </w:t>
            </w:r>
            <w:proofErr w:type="spellStart"/>
            <w:r w:rsidRPr="00FC5AAC">
              <w:rPr>
                <w:lang w:val="nb-NO"/>
              </w:rPr>
              <w:t>snøvlar</w:t>
            </w:r>
            <w:proofErr w:type="spellEnd"/>
            <w:r w:rsidRPr="00FC5AAC">
              <w:rPr>
                <w:lang w:val="nb-NO"/>
              </w:rPr>
              <w:t xml:space="preserve"> litt. </w:t>
            </w:r>
          </w:p>
          <w:p w14:paraId="768DC274" w14:textId="6AC6E84A" w:rsidR="00FC5AAC" w:rsidRPr="00843333" w:rsidRDefault="00FC5AAC">
            <w:pPr>
              <w:pStyle w:val="Scenariobrdtekst"/>
              <w:rPr>
                <w:i/>
                <w:lang w:val="nb-NO"/>
              </w:rPr>
            </w:pPr>
            <w:r w:rsidRPr="00FC5AAC">
              <w:rPr>
                <w:lang w:val="nb-NO"/>
              </w:rPr>
              <w:t xml:space="preserve">Hvis </w:t>
            </w:r>
            <w:proofErr w:type="spellStart"/>
            <w:r w:rsidRPr="00FC5AAC">
              <w:rPr>
                <w:lang w:val="nb-NO"/>
              </w:rPr>
              <w:t>pleiarane</w:t>
            </w:r>
            <w:proofErr w:type="spellEnd"/>
            <w:r w:rsidRPr="00FC5AAC">
              <w:rPr>
                <w:lang w:val="nb-NO"/>
              </w:rPr>
              <w:t xml:space="preserve"> ber deg løfte </w:t>
            </w:r>
            <w:proofErr w:type="spellStart"/>
            <w:r w:rsidRPr="00FC5AAC">
              <w:rPr>
                <w:lang w:val="nb-NO"/>
              </w:rPr>
              <w:t>armane</w:t>
            </w:r>
            <w:proofErr w:type="spellEnd"/>
            <w:r w:rsidRPr="00FC5AAC">
              <w:rPr>
                <w:lang w:val="nb-NO"/>
              </w:rPr>
              <w:t xml:space="preserve"> eller kjenne etter </w:t>
            </w:r>
            <w:proofErr w:type="spellStart"/>
            <w:r w:rsidRPr="00FC5AAC">
              <w:rPr>
                <w:lang w:val="nb-NO"/>
              </w:rPr>
              <w:t>sidelik</w:t>
            </w:r>
            <w:proofErr w:type="spellEnd"/>
            <w:r w:rsidRPr="00FC5AAC">
              <w:rPr>
                <w:lang w:val="nb-NO"/>
              </w:rPr>
              <w:t xml:space="preserve"> kraft har du litt nedsatt kraft i høgre arm/bein. Du er </w:t>
            </w:r>
            <w:proofErr w:type="spellStart"/>
            <w:r w:rsidRPr="00FC5AAC">
              <w:rPr>
                <w:lang w:val="nb-NO"/>
              </w:rPr>
              <w:t>noko</w:t>
            </w:r>
            <w:proofErr w:type="spellEnd"/>
            <w:r w:rsidRPr="00FC5AAC">
              <w:rPr>
                <w:lang w:val="nb-NO"/>
              </w:rPr>
              <w:t xml:space="preserve"> skeiv i høgre munnvik.</w:t>
            </w:r>
            <w:r>
              <w:rPr>
                <w:i/>
                <w:lang w:val="nb-NO"/>
              </w:rPr>
              <w:t xml:space="preserve"> </w:t>
            </w:r>
          </w:p>
        </w:tc>
      </w:tr>
      <w:tr w:rsidR="00275C82" w:rsidRPr="00224971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fasilitator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C1B98" w14:textId="77777777" w:rsidR="00FC5AAC" w:rsidRPr="00C91C6E" w:rsidRDefault="00FC5AAC" w:rsidP="00FC5AAC">
            <w:pPr>
              <w:pStyle w:val="Scenariobrdtekst"/>
            </w:pPr>
            <w:proofErr w:type="spellStart"/>
            <w:r w:rsidRPr="00C91C6E">
              <w:t>Gjennomførast</w:t>
            </w:r>
            <w:proofErr w:type="spellEnd"/>
            <w:r w:rsidRPr="00C91C6E">
              <w:t xml:space="preserve"> </w:t>
            </w:r>
            <w:proofErr w:type="spellStart"/>
            <w:r w:rsidRPr="00C91C6E">
              <w:t>på</w:t>
            </w:r>
            <w:proofErr w:type="spellEnd"/>
            <w:r w:rsidRPr="00C91C6E">
              <w:t xml:space="preserve"> </w:t>
            </w:r>
            <w:proofErr w:type="spellStart"/>
            <w:r w:rsidRPr="00C91C6E">
              <w:t>simuleringssenteret</w:t>
            </w:r>
            <w:proofErr w:type="spellEnd"/>
            <w:r w:rsidRPr="00C91C6E">
              <w:t xml:space="preserve">. </w:t>
            </w:r>
          </w:p>
          <w:p w14:paraId="715B4951" w14:textId="77777777" w:rsidR="00FC5AAC" w:rsidRPr="00C91C6E" w:rsidRDefault="00FC5AAC" w:rsidP="00FC5AAC">
            <w:pPr>
              <w:pStyle w:val="Scenariobrdtekst"/>
              <w:rPr>
                <w:lang w:val="nb-NO"/>
              </w:rPr>
            </w:pPr>
            <w:r w:rsidRPr="00C91C6E">
              <w:rPr>
                <w:lang w:val="nb-NO"/>
              </w:rPr>
              <w:t xml:space="preserve">Roller som skal </w:t>
            </w:r>
            <w:proofErr w:type="spellStart"/>
            <w:r w:rsidRPr="00C91C6E">
              <w:rPr>
                <w:lang w:val="nb-NO"/>
              </w:rPr>
              <w:t>fordelast</w:t>
            </w:r>
            <w:proofErr w:type="spellEnd"/>
            <w:r w:rsidRPr="00C91C6E">
              <w:rPr>
                <w:lang w:val="nb-NO"/>
              </w:rPr>
              <w:t xml:space="preserve">: </w:t>
            </w:r>
          </w:p>
          <w:p w14:paraId="5618A3FB" w14:textId="77777777" w:rsidR="00FC5AAC" w:rsidRPr="00C91C6E" w:rsidRDefault="00FC5AAC" w:rsidP="00FC5AAC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proofErr w:type="spellStart"/>
            <w:r w:rsidRPr="00C91C6E">
              <w:rPr>
                <w:lang w:val="nb-NO"/>
              </w:rPr>
              <w:t>Ein</w:t>
            </w:r>
            <w:proofErr w:type="spellEnd"/>
            <w:r w:rsidRPr="00C91C6E">
              <w:rPr>
                <w:lang w:val="nb-NO"/>
              </w:rPr>
              <w:t xml:space="preserve"> pasient</w:t>
            </w:r>
          </w:p>
          <w:p w14:paraId="0A57C242" w14:textId="77777777" w:rsidR="00FC5AAC" w:rsidRPr="00C91C6E" w:rsidRDefault="00FC5AAC" w:rsidP="00FC5AAC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 w:rsidRPr="00C91C6E">
              <w:rPr>
                <w:lang w:val="nb-NO"/>
              </w:rPr>
              <w:t xml:space="preserve">Observatør + AMK </w:t>
            </w:r>
          </w:p>
          <w:p w14:paraId="63C40AEF" w14:textId="4A3028A4" w:rsidR="00FC5AAC" w:rsidRPr="00C91C6E" w:rsidRDefault="00FC5AAC" w:rsidP="00FC5AAC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 w:rsidRPr="00C91C6E">
              <w:rPr>
                <w:lang w:val="nb-NO"/>
              </w:rPr>
              <w:t xml:space="preserve">2 </w:t>
            </w:r>
            <w:r>
              <w:rPr>
                <w:lang w:val="nb-NO"/>
              </w:rPr>
              <w:t>helsepersonell</w:t>
            </w:r>
            <w:r w:rsidRPr="00C91C6E">
              <w:rPr>
                <w:lang w:val="nb-NO"/>
              </w:rPr>
              <w:t xml:space="preserve"> </w:t>
            </w:r>
          </w:p>
          <w:p w14:paraId="4595C060" w14:textId="34810A51" w:rsidR="00275C82" w:rsidRPr="00FC5AAC" w:rsidRDefault="00FC5AAC" w:rsidP="00FC5AAC">
            <w:pPr>
              <w:pStyle w:val="Scenariobrdtekst"/>
              <w:rPr>
                <w:i/>
                <w:lang w:val="nn-NO"/>
              </w:rPr>
            </w:pPr>
            <w:r w:rsidRPr="00C91C6E">
              <w:rPr>
                <w:lang w:val="nn-NO"/>
              </w:rPr>
              <w:t xml:space="preserve">Evt. </w:t>
            </w:r>
            <w:r>
              <w:rPr>
                <w:lang w:val="nn-NO"/>
              </w:rPr>
              <w:t xml:space="preserve">Anna bebuar som er fortvila. </w:t>
            </w: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proofErr w:type="spellStart"/>
            <w:r>
              <w:t>Målinger</w:t>
            </w:r>
            <w:proofErr w:type="spellEnd"/>
            <w:r>
              <w:t>/</w:t>
            </w:r>
            <w:proofErr w:type="spellStart"/>
            <w:r>
              <w:t>verdier</w:t>
            </w:r>
            <w:proofErr w:type="spellEnd"/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:rsidRPr="00FC5AAC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3EEAB2F2" w:rsidR="00275918" w:rsidRPr="00FC5AAC" w:rsidRDefault="00FC5AA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n-NO"/>
              </w:rPr>
            </w:pPr>
            <w:r>
              <w:rPr>
                <w:rFonts w:cstheme="minorBidi"/>
                <w:color w:val="auto"/>
                <w:lang w:val="nn-NO"/>
              </w:rPr>
              <w:t>Fri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2C7E46DB" w:rsidR="00275918" w:rsidRPr="00FC5AAC" w:rsidRDefault="005C599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n-NO"/>
              </w:rPr>
            </w:pPr>
            <w:r>
              <w:rPr>
                <w:rFonts w:cstheme="minorBidi"/>
                <w:color w:val="auto"/>
                <w:lang w:val="nn-NO"/>
              </w:rPr>
              <w:t xml:space="preserve">Fri </w:t>
            </w:r>
          </w:p>
        </w:tc>
      </w:tr>
      <w:tr w:rsidR="00275918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Pr="00FC5AA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n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2F8ED743" w:rsidR="00275918" w:rsidRDefault="00FC5AA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C91C6E">
              <w:rPr>
                <w:rFonts w:cstheme="minorBidi"/>
                <w:color w:val="auto"/>
                <w:lang w:val="nn-NO"/>
              </w:rPr>
              <w:t>RF 2</w:t>
            </w:r>
            <w:r>
              <w:rPr>
                <w:rFonts w:cstheme="minorBidi"/>
                <w:color w:val="auto"/>
                <w:lang w:val="nn-NO"/>
              </w:rPr>
              <w:t xml:space="preserve">0 </w:t>
            </w:r>
            <w:r w:rsidRPr="00C91C6E">
              <w:rPr>
                <w:rFonts w:cstheme="minorBidi"/>
                <w:color w:val="auto"/>
                <w:lang w:val="nn-NO"/>
              </w:rPr>
              <w:t>, SpO2 9</w:t>
            </w:r>
            <w:r>
              <w:rPr>
                <w:rFonts w:cstheme="minorBidi"/>
                <w:color w:val="auto"/>
                <w:lang w:val="nn-NO"/>
              </w:rPr>
              <w:t>7</w:t>
            </w:r>
            <w:r w:rsidRPr="00C91C6E">
              <w:rPr>
                <w:rFonts w:cstheme="minorBidi"/>
                <w:color w:val="auto"/>
                <w:lang w:val="nn-NO"/>
              </w:rPr>
              <w:t>% på romluft.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35F4A9A4" w:rsidR="00275918" w:rsidRDefault="005C599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RF 24, SpO2 97% på romluft. </w:t>
            </w: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6C944" w14:textId="1EDBB9A2" w:rsidR="00275918" w:rsidRDefault="00FC5AA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Puls 92, BT 140/90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0F3F" w14:textId="71F1A630" w:rsidR="00275918" w:rsidRDefault="005C599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Puls 107, BT 170/95. </w:t>
            </w:r>
          </w:p>
        </w:tc>
      </w:tr>
      <w:tr w:rsidR="00275918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0C5CF8E0" w:rsidR="00275918" w:rsidRDefault="005C599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Lett kognitiv svikt. </w:t>
            </w:r>
            <w:r w:rsidR="00FC5AAC">
              <w:rPr>
                <w:rFonts w:cstheme="minorBidi"/>
                <w:color w:val="auto"/>
                <w:lang w:val="nb-NO"/>
              </w:rPr>
              <w:t xml:space="preserve">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36BE27CD" w:rsidR="00275918" w:rsidRDefault="005C599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Forvirra. </w:t>
            </w: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</w:t>
            </w:r>
            <w:proofErr w:type="spellEnd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verdier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4FC7409F" w:rsidR="00275918" w:rsidRDefault="00FC5AA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Temp. 3</w:t>
            </w:r>
            <w:r w:rsidR="005C599B">
              <w:rPr>
                <w:rFonts w:cstheme="minorBidi"/>
                <w:color w:val="auto"/>
                <w:lang w:val="nb-NO"/>
              </w:rPr>
              <w:t xml:space="preserve">6,8.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05DA5C8C" w:rsidR="00275918" w:rsidRDefault="005C599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Temp. 36,8. </w:t>
            </w:r>
          </w:p>
        </w:tc>
      </w:tr>
      <w:tr w:rsidR="00275918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proofErr w:type="spellStart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Psykisk</w:t>
            </w:r>
            <w:proofErr w:type="spellEnd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49AF1920" w:rsidR="00FF1514" w:rsidRPr="00D0675E" w:rsidRDefault="005C599B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color w:val="auto"/>
                <w:lang w:val="nb-NO"/>
              </w:rPr>
            </w:pPr>
            <w:r w:rsidRPr="00D0675E">
              <w:rPr>
                <w:rFonts w:ascii="Myriad Pro" w:hAnsi="Myriad Pro" w:cstheme="minorBidi"/>
                <w:color w:val="auto"/>
                <w:sz w:val="22"/>
                <w:lang w:val="nb-NO"/>
              </w:rPr>
              <w:t xml:space="preserve">Normal. Lett kognitiv svikt. Glad og fornøgd.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64B23B44" w:rsidR="00275918" w:rsidRDefault="005C599B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Forvirra. Litt redd. </w:t>
            </w:r>
          </w:p>
        </w:tc>
      </w:tr>
      <w:tr w:rsidR="00275C82" w:rsidRPr="00224971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 xml:space="preserve">Forslag til ting å ta opp i </w:t>
            </w:r>
            <w:proofErr w:type="spellStart"/>
            <w:r w:rsidRPr="00605090">
              <w:rPr>
                <w:lang w:val="nb-NO"/>
              </w:rPr>
              <w:t>debrief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DD31C" w14:textId="77777777" w:rsidR="005C599B" w:rsidRDefault="005C599B" w:rsidP="005C599B">
            <w:pPr>
              <w:pStyle w:val="Scenariobrdtekst"/>
              <w:rPr>
                <w:lang w:val="nn-NO"/>
              </w:rPr>
            </w:pPr>
            <w:r>
              <w:rPr>
                <w:lang w:val="nn-NO"/>
              </w:rPr>
              <w:t>Læringsmål:</w:t>
            </w:r>
          </w:p>
          <w:p w14:paraId="70BE0A9B" w14:textId="1FE23A3F" w:rsidR="005C599B" w:rsidRPr="005C599B" w:rsidRDefault="005C599B" w:rsidP="005C599B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 w:rsidRPr="005C599B">
              <w:rPr>
                <w:lang w:val="nb-NO"/>
              </w:rPr>
              <w:t xml:space="preserve">Oppdage hjerneslag etter FAST kriterier </w:t>
            </w:r>
          </w:p>
          <w:p w14:paraId="75946485" w14:textId="7F291078" w:rsidR="005C599B" w:rsidRPr="005C599B" w:rsidRDefault="005C599B" w:rsidP="005C599B">
            <w:pPr>
              <w:pStyle w:val="Scenariobrdtekst"/>
              <w:numPr>
                <w:ilvl w:val="0"/>
                <w:numId w:val="3"/>
              </w:numPr>
              <w:rPr>
                <w:lang w:val="nn-NO"/>
              </w:rPr>
            </w:pPr>
            <w:r w:rsidRPr="005C599B">
              <w:rPr>
                <w:lang w:val="nb-NO"/>
              </w:rPr>
              <w:t xml:space="preserve">Kommunisere </w:t>
            </w:r>
            <w:proofErr w:type="spellStart"/>
            <w:r w:rsidRPr="005C599B">
              <w:rPr>
                <w:lang w:val="nb-NO"/>
              </w:rPr>
              <w:t>tydeleg</w:t>
            </w:r>
            <w:proofErr w:type="spellEnd"/>
            <w:r w:rsidRPr="005C599B">
              <w:rPr>
                <w:lang w:val="nb-NO"/>
              </w:rPr>
              <w:t xml:space="preserve"> med pasient og kollega</w:t>
            </w:r>
          </w:p>
          <w:p w14:paraId="58E127C5" w14:textId="573A0A4A" w:rsidR="005C599B" w:rsidRDefault="005C599B" w:rsidP="005C599B">
            <w:pPr>
              <w:pStyle w:val="Scenariobrdtekst"/>
              <w:rPr>
                <w:lang w:val="nn-NO"/>
              </w:rPr>
            </w:pPr>
            <w:r>
              <w:rPr>
                <w:lang w:val="nn-NO"/>
              </w:rPr>
              <w:t xml:space="preserve">Erfaringar frå tidlegare? </w:t>
            </w:r>
          </w:p>
          <w:p w14:paraId="50BF884F" w14:textId="77777777" w:rsidR="005C599B" w:rsidRDefault="005C599B" w:rsidP="005C599B">
            <w:pPr>
              <w:pStyle w:val="Scenariobrdtekst"/>
              <w:rPr>
                <w:lang w:val="nn-NO"/>
              </w:rPr>
            </w:pPr>
            <w:proofErr w:type="spellStart"/>
            <w:r>
              <w:rPr>
                <w:lang w:val="nn-NO"/>
              </w:rPr>
              <w:lastRenderedPageBreak/>
              <w:t>Gjenkjennelig</w:t>
            </w:r>
            <w:proofErr w:type="spellEnd"/>
            <w:r>
              <w:rPr>
                <w:lang w:val="nn-NO"/>
              </w:rPr>
              <w:t xml:space="preserve"> situasjon? </w:t>
            </w:r>
          </w:p>
          <w:p w14:paraId="5EDD0D13" w14:textId="77777777" w:rsidR="005C599B" w:rsidRDefault="005C599B" w:rsidP="005C599B">
            <w:pPr>
              <w:pStyle w:val="Scenariobrdtekst"/>
              <w:rPr>
                <w:lang w:val="nn-NO"/>
              </w:rPr>
            </w:pPr>
            <w:r>
              <w:rPr>
                <w:lang w:val="nn-NO"/>
              </w:rPr>
              <w:t xml:space="preserve">Kva fungerte bra? </w:t>
            </w:r>
          </w:p>
          <w:p w14:paraId="614B6B97" w14:textId="77777777" w:rsidR="005C599B" w:rsidRDefault="005C599B" w:rsidP="005C599B">
            <w:pPr>
              <w:pStyle w:val="Scenariobrdtekst"/>
              <w:rPr>
                <w:lang w:val="nn-NO"/>
              </w:rPr>
            </w:pPr>
            <w:r>
              <w:rPr>
                <w:lang w:val="nn-NO"/>
              </w:rPr>
              <w:t xml:space="preserve">Noko </w:t>
            </w:r>
            <w:proofErr w:type="spellStart"/>
            <w:r>
              <w:rPr>
                <w:lang w:val="nn-NO"/>
              </w:rPr>
              <w:t>dikkon</w:t>
            </w:r>
            <w:proofErr w:type="spellEnd"/>
            <w:r>
              <w:rPr>
                <w:lang w:val="nn-NO"/>
              </w:rPr>
              <w:t xml:space="preserve"> ville gjort </w:t>
            </w:r>
            <w:proofErr w:type="spellStart"/>
            <w:r>
              <w:rPr>
                <w:lang w:val="nn-NO"/>
              </w:rPr>
              <w:t>annerledes</w:t>
            </w:r>
            <w:proofErr w:type="spellEnd"/>
            <w:r>
              <w:rPr>
                <w:lang w:val="nn-NO"/>
              </w:rPr>
              <w:t xml:space="preserve">? </w:t>
            </w:r>
          </w:p>
          <w:p w14:paraId="256B69F5" w14:textId="77777777" w:rsidR="005C599B" w:rsidRDefault="005C599B" w:rsidP="005C599B">
            <w:pPr>
              <w:pStyle w:val="Scenariobrdtekst"/>
              <w:rPr>
                <w:lang w:val="nn-NO"/>
              </w:rPr>
            </w:pPr>
            <w:r>
              <w:rPr>
                <w:lang w:val="nn-NO"/>
              </w:rPr>
              <w:t xml:space="preserve">Kva kan ein ta med seg? </w:t>
            </w:r>
          </w:p>
          <w:p w14:paraId="39B98415" w14:textId="77777777" w:rsidR="00FF1514" w:rsidRPr="005C599B" w:rsidRDefault="00FF1514" w:rsidP="005C599B">
            <w:pPr>
              <w:pStyle w:val="Scenariobrdtekst"/>
              <w:rPr>
                <w:lang w:val="nn-NO"/>
              </w:rPr>
            </w:pP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proofErr w:type="spellStart"/>
            <w:r>
              <w:lastRenderedPageBreak/>
              <w:t>Hjelp</w:t>
            </w:r>
            <w:proofErr w:type="spellEnd"/>
            <w:r>
              <w:t>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336E4" w14:textId="77777777" w:rsidR="00275C82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Prosedyrer</w:t>
            </w:r>
          </w:p>
          <w:p w14:paraId="741DC01C" w14:textId="77777777" w:rsidR="00275C82" w:rsidRPr="00843333" w:rsidRDefault="00FF1514" w:rsidP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Nasjonale og internasjonale retningslinjer</w:t>
            </w:r>
          </w:p>
          <w:p w14:paraId="345FF8F8" w14:textId="77777777" w:rsidR="00FF1514" w:rsidRPr="00843333" w:rsidRDefault="00843333" w:rsidP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Sykdomslære</w:t>
            </w:r>
          </w:p>
          <w:p w14:paraId="60DF133D" w14:textId="77777777" w:rsidR="00843333" w:rsidRPr="00FF1514" w:rsidRDefault="00843333" w:rsidP="00FF1514">
            <w:pPr>
              <w:pStyle w:val="Scenariobrdtekst"/>
              <w:rPr>
                <w:lang w:val="nb-NO"/>
              </w:rPr>
            </w:pPr>
            <w:r w:rsidRPr="00843333">
              <w:rPr>
                <w:i/>
                <w:lang w:val="nb-NO"/>
              </w:rPr>
              <w:t>Behandlingsprotokoller</w:t>
            </w:r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proofErr w:type="spellStart"/>
            <w:r>
              <w:t>Viktige</w:t>
            </w:r>
            <w:proofErr w:type="spellEnd"/>
            <w:r>
              <w:t xml:space="preserve"> </w:t>
            </w:r>
            <w:proofErr w:type="spellStart"/>
            <w:r w:rsidR="00605090">
              <w:t>Referanser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77777777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proofErr w:type="spellStart"/>
            <w:r w:rsidRPr="00843333">
              <w:rPr>
                <w:i/>
                <w:lang w:val="nb-NO"/>
              </w:rPr>
              <w:t>Legevaktshåndbok</w:t>
            </w:r>
            <w:proofErr w:type="spellEnd"/>
            <w:r w:rsidRPr="00843333">
              <w:rPr>
                <w:i/>
                <w:lang w:val="nb-NO"/>
              </w:rPr>
              <w:t>, helsebiblioteket, artikler, fagbøker etc.</w:t>
            </w: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1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02BE8" w14:textId="77777777" w:rsidR="00A93F8A" w:rsidRDefault="00A93F8A" w:rsidP="00620267">
      <w:r>
        <w:separator/>
      </w:r>
    </w:p>
  </w:endnote>
  <w:endnote w:type="continuationSeparator" w:id="0">
    <w:p w14:paraId="55686E7A" w14:textId="77777777" w:rsidR="00A93F8A" w:rsidRDefault="00A93F8A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F658B" w14:textId="77777777" w:rsidR="00A93F8A" w:rsidRDefault="00A93F8A" w:rsidP="00620267">
      <w:r>
        <w:separator/>
      </w:r>
    </w:p>
  </w:footnote>
  <w:footnote w:type="continuationSeparator" w:id="0">
    <w:p w14:paraId="7051DFCD" w14:textId="77777777" w:rsidR="00A93F8A" w:rsidRDefault="00A93F8A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5D76B0"/>
    <w:multiLevelType w:val="hybridMultilevel"/>
    <w:tmpl w:val="94D644A2"/>
    <w:lvl w:ilvl="0" w:tplc="2EBC267A">
      <w:numFmt w:val="bullet"/>
      <w:lvlText w:val="-"/>
      <w:lvlJc w:val="left"/>
      <w:pPr>
        <w:ind w:left="720" w:hanging="360"/>
      </w:pPr>
      <w:rPr>
        <w:rFonts w:ascii="Myriad Pro" w:eastAsiaTheme="minorEastAsia" w:hAnsi="Myriad Pro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563285"/>
    <w:multiLevelType w:val="hybridMultilevel"/>
    <w:tmpl w:val="D236F728"/>
    <w:lvl w:ilvl="0" w:tplc="E098C11C">
      <w:numFmt w:val="bullet"/>
      <w:lvlText w:val="-"/>
      <w:lvlJc w:val="left"/>
      <w:pPr>
        <w:ind w:left="720" w:hanging="360"/>
      </w:pPr>
      <w:rPr>
        <w:rFonts w:ascii="Myriad Pro" w:eastAsiaTheme="minorEastAsia" w:hAnsi="Myriad Pro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3994699">
    <w:abstractNumId w:val="2"/>
  </w:num>
  <w:num w:numId="2" w16cid:durableId="889459294">
    <w:abstractNumId w:val="1"/>
  </w:num>
  <w:num w:numId="3" w16cid:durableId="142465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33777"/>
    <w:rsid w:val="0015199D"/>
    <w:rsid w:val="0016241F"/>
    <w:rsid w:val="00191254"/>
    <w:rsid w:val="00224971"/>
    <w:rsid w:val="00275918"/>
    <w:rsid w:val="00275C82"/>
    <w:rsid w:val="00383D6C"/>
    <w:rsid w:val="00392EA8"/>
    <w:rsid w:val="004527C7"/>
    <w:rsid w:val="005C599B"/>
    <w:rsid w:val="00605090"/>
    <w:rsid w:val="00620267"/>
    <w:rsid w:val="007F72A8"/>
    <w:rsid w:val="00843333"/>
    <w:rsid w:val="009716AE"/>
    <w:rsid w:val="009B778E"/>
    <w:rsid w:val="009F3D78"/>
    <w:rsid w:val="00A61472"/>
    <w:rsid w:val="00A93F8A"/>
    <w:rsid w:val="00AD3E95"/>
    <w:rsid w:val="00C23328"/>
    <w:rsid w:val="00D0675E"/>
    <w:rsid w:val="00EA0E6D"/>
    <w:rsid w:val="00F16779"/>
    <w:rsid w:val="00FC5AAC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F6AC623F11434A9595AB8C31346462" ma:contentTypeVersion="16" ma:contentTypeDescription="Opprett et nytt dokument." ma:contentTypeScope="" ma:versionID="6f91af2f5832903bdb6a51b7e1ebbe10">
  <xsd:schema xmlns:xsd="http://www.w3.org/2001/XMLSchema" xmlns:xs="http://www.w3.org/2001/XMLSchema" xmlns:p="http://schemas.microsoft.com/office/2006/metadata/properties" xmlns:ns2="dfa486f4-3546-44df-abc8-765cf2ca7d0d" xmlns:ns3="680b96fd-0f75-4186-899f-2eb37952d2a5" targetNamespace="http://schemas.microsoft.com/office/2006/metadata/properties" ma:root="true" ma:fieldsID="9a77fd21d849ca79ccb1fe9f563b7e6f" ns2:_="" ns3:_="">
    <xsd:import namespace="dfa486f4-3546-44df-abc8-765cf2ca7d0d"/>
    <xsd:import namespace="680b96fd-0f75-4186-899f-2eb37952d2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a486f4-3546-44df-abc8-765cf2ca7d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0da43874-29cf-480a-aebe-ad923676ad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0b96fd-0f75-4186-899f-2eb37952d2a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2f1ee2e7-95a1-423b-b6db-16e818c80acf}" ma:internalName="TaxCatchAll" ma:showField="CatchAllData" ma:web="680b96fd-0f75-4186-899f-2eb37952d2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80b96fd-0f75-4186-899f-2eb37952d2a5" xsi:nil="true"/>
    <lcf76f155ced4ddcb4097134ff3c332f xmlns="dfa486f4-3546-44df-abc8-765cf2ca7d0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8A23A7-31A7-4C94-88B2-AB0C93654A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a486f4-3546-44df-abc8-765cf2ca7d0d"/>
    <ds:schemaRef ds:uri="680b96fd-0f75-4186-899f-2eb37952d2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  <ds:schemaRef ds:uri="680b96fd-0f75-4186-899f-2eb37952d2a5"/>
    <ds:schemaRef ds:uri="dfa486f4-3546-44df-abc8-765cf2ca7d0d"/>
  </ds:schemaRefs>
</ds:datastoreItem>
</file>

<file path=customXml/itemProps3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1</TotalTime>
  <Pages>2</Pages>
  <Words>330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3</cp:revision>
  <cp:lastPrinted>2025-01-06T13:45:00Z</cp:lastPrinted>
  <dcterms:created xsi:type="dcterms:W3CDTF">2025-01-06T13:47:00Z</dcterms:created>
  <dcterms:modified xsi:type="dcterms:W3CDTF">2025-08-12T11:25:00Z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