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56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6"/>
        <w:gridCol w:w="511"/>
        <w:gridCol w:w="9"/>
        <w:gridCol w:w="1417"/>
        <w:gridCol w:w="2693"/>
        <w:gridCol w:w="3740"/>
      </w:tblGrid>
      <w:tr w:rsidR="00275C82" w:rsidRPr="00EA0FFC" w14:paraId="410D210E" w14:textId="77777777" w:rsidTr="00EA0E6D">
        <w:trPr>
          <w:trHeight w:val="60"/>
        </w:trPr>
        <w:tc>
          <w:tcPr>
            <w:tcW w:w="104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9BFB9" w14:textId="4E84EE42" w:rsidR="00275C82" w:rsidRPr="00EA0FFC" w:rsidRDefault="00742A9C">
            <w:pPr>
              <w:pStyle w:val="Sceanrio-heading"/>
              <w:rPr>
                <w:lang w:val="nb-NO"/>
              </w:rPr>
            </w:pPr>
            <w:r w:rsidRPr="00EA0FFC">
              <w:rPr>
                <w:lang w:val="nb-NO"/>
              </w:rPr>
              <w:t>Scenario</w:t>
            </w:r>
          </w:p>
        </w:tc>
      </w:tr>
      <w:tr w:rsidR="00275C82" w:rsidRPr="00EA0FFC" w14:paraId="6AEDA81C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F1E0" w14:textId="77777777" w:rsidR="00275C82" w:rsidRPr="00EA0FFC" w:rsidRDefault="00605090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 xml:space="preserve">Kategori: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0E569" w14:textId="35B1372B" w:rsidR="00275C82" w:rsidRPr="00EA0FFC" w:rsidRDefault="00742A9C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Medisinsk</w:t>
            </w:r>
          </w:p>
        </w:tc>
      </w:tr>
      <w:tr w:rsidR="00275C82" w:rsidRPr="00EA0FFC" w14:paraId="332FAAB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3880" w14:textId="77777777" w:rsidR="00275C82" w:rsidRPr="00EA0FFC" w:rsidRDefault="00605090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 xml:space="preserve">Tema: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F69EE" w14:textId="78982153" w:rsidR="00275C82" w:rsidRPr="00EA0FFC" w:rsidRDefault="00742A9C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Infeksjon og sepsis</w:t>
            </w:r>
            <w:r w:rsidR="00560098">
              <w:rPr>
                <w:i/>
                <w:lang w:val="nb-NO"/>
              </w:rPr>
              <w:t>, korttid</w:t>
            </w:r>
          </w:p>
        </w:tc>
      </w:tr>
      <w:tr w:rsidR="00275C82" w:rsidRPr="00EA0FFC" w14:paraId="7780A5F4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5E30" w14:textId="70B0F1A4" w:rsidR="00275C82" w:rsidRPr="00EA0FFC" w:rsidRDefault="00EA0FFC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Læringsmå</w:t>
            </w:r>
            <w:r w:rsidR="00605090" w:rsidRPr="00EA0FFC">
              <w:rPr>
                <w:lang w:val="nb-NO"/>
              </w:rPr>
              <w:t>l: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32D52" w14:textId="6667FA49" w:rsidR="00742A9C" w:rsidRPr="00EA0FFC" w:rsidRDefault="00742A9C" w:rsidP="00742A9C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Identifisering av sepsis ved hjelp av NEWS eller qSOFA.</w:t>
            </w:r>
          </w:p>
          <w:p w14:paraId="3DF9B636" w14:textId="57FC029B" w:rsidR="007A1FCB" w:rsidRPr="00EA0FFC" w:rsidRDefault="007A1FCB" w:rsidP="00742A9C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Bruke pasientens verdier i normaltilstand som vurderingsgrunnlag.</w:t>
            </w:r>
          </w:p>
          <w:p w14:paraId="48D70642" w14:textId="2B38A213" w:rsidR="00275C82" w:rsidRPr="00EA0FFC" w:rsidRDefault="007A1FCB" w:rsidP="00742A9C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Videreformidle funn til neste ledd vha ISBAR</w:t>
            </w:r>
          </w:p>
          <w:p w14:paraId="36EB2F41" w14:textId="2669EDDD" w:rsidR="00742A9C" w:rsidRPr="00EA0FFC" w:rsidRDefault="00742A9C" w:rsidP="00742A9C">
            <w:pPr>
              <w:pStyle w:val="Scenariobrdtekst"/>
              <w:ind w:left="720"/>
              <w:rPr>
                <w:i/>
                <w:lang w:val="nb-NO"/>
              </w:rPr>
            </w:pPr>
          </w:p>
        </w:tc>
      </w:tr>
      <w:tr w:rsidR="00275C82" w:rsidRPr="00EA0FFC" w14:paraId="2C4E7D0B" w14:textId="77777777" w:rsidTr="00033777">
        <w:trPr>
          <w:trHeight w:val="60"/>
        </w:trPr>
        <w:tc>
          <w:tcPr>
            <w:tcW w:w="2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B7D93" w14:textId="77777777" w:rsidR="00275C82" w:rsidRPr="00EA0FFC" w:rsidRDefault="00605090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Utstyr</w:t>
            </w: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D34AA" w14:textId="77777777" w:rsidR="00275C82" w:rsidRPr="00EA0FFC" w:rsidRDefault="00EA0E6D">
            <w:pPr>
              <w:pStyle w:val="Scenariobrdtekst"/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Markør/Simulator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2371" w14:textId="31917746" w:rsidR="00275C82" w:rsidRPr="00EA0FFC" w:rsidRDefault="00742A9C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Levende markør</w:t>
            </w:r>
          </w:p>
        </w:tc>
      </w:tr>
      <w:tr w:rsidR="00275C82" w:rsidRPr="00EA0FFC" w14:paraId="347F7BD1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1FE46A" w14:textId="77777777" w:rsidR="00275C82" w:rsidRPr="00EA0FFC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A930C" w14:textId="77777777" w:rsidR="00275C82" w:rsidRPr="00EA0FFC" w:rsidRDefault="00605090">
            <w:pPr>
              <w:pStyle w:val="Scenariobrdtekst"/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Utstyr</w:t>
            </w:r>
            <w:r w:rsidR="00033777" w:rsidRPr="00EA0FFC">
              <w:rPr>
                <w:b/>
                <w:bCs/>
                <w:color w:val="888179"/>
                <w:lang w:val="nb-NO"/>
              </w:rPr>
              <w:t>/Dokumenter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F35A" w14:textId="26B05A48" w:rsidR="00275C82" w:rsidRPr="00EA0FFC" w:rsidRDefault="00742A9C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Akuttsekk med utsty</w:t>
            </w:r>
            <w:r w:rsidR="00EA0FFC" w:rsidRPr="00EA0FFC">
              <w:rPr>
                <w:i/>
                <w:lang w:val="nb-NO"/>
              </w:rPr>
              <w:t>r til måling av vitale parameter</w:t>
            </w:r>
            <w:r w:rsidRPr="00EA0FFC">
              <w:rPr>
                <w:i/>
                <w:lang w:val="nb-NO"/>
              </w:rPr>
              <w:t>, pasientens følgeskjema</w:t>
            </w:r>
            <w:r w:rsidR="00064658">
              <w:rPr>
                <w:i/>
                <w:lang w:val="nb-NO"/>
              </w:rPr>
              <w:t xml:space="preserve"> med utfylt kolonne for verdier i normaltilstand</w:t>
            </w:r>
            <w:r w:rsidR="00443741">
              <w:rPr>
                <w:i/>
                <w:lang w:val="nb-NO"/>
              </w:rPr>
              <w:t xml:space="preserve"> + verdier fra legevakt</w:t>
            </w:r>
            <w:r w:rsidR="00064658">
              <w:rPr>
                <w:i/>
                <w:lang w:val="nb-NO"/>
              </w:rPr>
              <w:t>, PVK, infusjonssett, IV væske.</w:t>
            </w:r>
            <w:r w:rsidRPr="00EA0FFC">
              <w:rPr>
                <w:i/>
                <w:lang w:val="nb-NO"/>
              </w:rPr>
              <w:t xml:space="preserve"> </w:t>
            </w:r>
          </w:p>
        </w:tc>
      </w:tr>
      <w:tr w:rsidR="00275C82" w:rsidRPr="00EA0FFC" w14:paraId="7BCB767E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DCA4" w14:textId="77777777" w:rsidR="00275C82" w:rsidRPr="00EA0FFC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3FA5" w14:textId="77777777" w:rsidR="00275C82" w:rsidRPr="00EA0FFC" w:rsidRDefault="00605090">
            <w:pPr>
              <w:pStyle w:val="Scenariobrdtekst"/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Medikamenter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45C09" w14:textId="62B16938" w:rsidR="00275C82" w:rsidRPr="00EA0FFC" w:rsidRDefault="00742A9C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Paracet, Cefotaxim, Plasmalyte</w:t>
            </w:r>
          </w:p>
        </w:tc>
      </w:tr>
      <w:tr w:rsidR="00275C82" w:rsidRPr="00EA0FFC" w14:paraId="7A3D2AA2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DCCF0" w14:textId="4F331BC2" w:rsidR="00EA0FFC" w:rsidRDefault="0015199D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Informasjon til kursdeltakerne</w:t>
            </w:r>
          </w:p>
          <w:p w14:paraId="5BA82212" w14:textId="77777777" w:rsidR="00EA0FFC" w:rsidRPr="00EA0FFC" w:rsidRDefault="00EA0FFC" w:rsidP="00EA0FFC"/>
          <w:p w14:paraId="357D7F36" w14:textId="77777777" w:rsidR="00EA0FFC" w:rsidRPr="00EA0FFC" w:rsidRDefault="00EA0FFC" w:rsidP="00EA0FFC"/>
          <w:p w14:paraId="746702B3" w14:textId="77777777" w:rsidR="00EA0FFC" w:rsidRPr="00EA0FFC" w:rsidRDefault="00EA0FFC" w:rsidP="00EA0FFC"/>
          <w:p w14:paraId="4FC712F0" w14:textId="77777777" w:rsidR="00EA0FFC" w:rsidRPr="00EA0FFC" w:rsidRDefault="00EA0FFC" w:rsidP="00EA0FFC"/>
          <w:p w14:paraId="459A7F60" w14:textId="77777777" w:rsidR="00EA0FFC" w:rsidRPr="00EA0FFC" w:rsidRDefault="00EA0FFC" w:rsidP="00EA0FFC"/>
          <w:p w14:paraId="78DD006E" w14:textId="77777777" w:rsidR="00EA0FFC" w:rsidRPr="00EA0FFC" w:rsidRDefault="00EA0FFC" w:rsidP="00EA0FFC"/>
          <w:p w14:paraId="76BCD2FD" w14:textId="516674E5" w:rsidR="00EA0FFC" w:rsidRDefault="00EA0FFC" w:rsidP="00EA0FFC"/>
          <w:p w14:paraId="629F559F" w14:textId="77777777" w:rsidR="00275918" w:rsidRPr="00EA0FFC" w:rsidRDefault="00275918" w:rsidP="00EA0FFC">
            <w:pPr>
              <w:ind w:firstLine="720"/>
            </w:pP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74BF6" w14:textId="051E3F0C" w:rsidR="00D02EBF" w:rsidRDefault="00D02EB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Kari </w:t>
            </w:r>
            <w:proofErr w:type="spellStart"/>
            <w:r>
              <w:rPr>
                <w:i/>
                <w:lang w:val="nb-NO"/>
              </w:rPr>
              <w:t>Åtveit</w:t>
            </w:r>
            <w:proofErr w:type="spellEnd"/>
            <w:r>
              <w:rPr>
                <w:i/>
                <w:lang w:val="nb-NO"/>
              </w:rPr>
              <w:t xml:space="preserve"> er en 74 år gammel dame med kjent KOLS gold 4, hypertensjon, urinsyregikt og diabetes (tablettregulert). I tillegg hadde hun et hjerteinfarkt for 3 år siden. Hun er klar og orientert og vurderes som samtykkekompetent.</w:t>
            </w:r>
          </w:p>
          <w:p w14:paraId="5BDAB37B" w14:textId="77777777" w:rsidR="00D02EBF" w:rsidRDefault="00D02EB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Til vanlig bor hun hjemme med mannen sin og har tilsyn av hjemmesykepleien x 1 daglig. Hun bruker rullator når hun skal bevege seg utendørs, men klarer seg normalt med støtte av en krykke innendørs. Kari bruker forstøver 4 ganger daglig.</w:t>
            </w:r>
          </w:p>
          <w:p w14:paraId="5C09F7E5" w14:textId="77777777" w:rsidR="002E0A54" w:rsidRDefault="00D02EB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De siste 4 dagene har Kari ikke følt seg i form. Hun kjenner at pusten er tyngre enn vanlig og hun hoster litt. Hun har også hatt feber litt til og fra de siste to dagene. I går ettermiddag oppsøkte hun legevakt</w:t>
            </w:r>
            <w:r w:rsidR="002E0A54">
              <w:rPr>
                <w:i/>
                <w:lang w:val="nb-NO"/>
              </w:rPr>
              <w:t xml:space="preserve"> for plagene sine. Der fant de følgende:</w:t>
            </w:r>
          </w:p>
          <w:p w14:paraId="65F3F93A" w14:textId="77777777" w:rsidR="002E0A54" w:rsidRDefault="002E0A54">
            <w:pPr>
              <w:pStyle w:val="Scenariobrdtekst"/>
              <w:rPr>
                <w:i/>
                <w:lang w:val="nb-NO"/>
              </w:rPr>
            </w:pPr>
          </w:p>
          <w:p w14:paraId="1EB51EDC" w14:textId="4B779E09" w:rsidR="00D02EBF" w:rsidRDefault="002E0A54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RF: 24. SaO2: 88% på romluft. BT: 148/75. Puls: 80. Bevissthetsnivå: alert. Temp: 38,2. CRP: 26. </w:t>
            </w:r>
            <w:proofErr w:type="spellStart"/>
            <w:r>
              <w:rPr>
                <w:i/>
                <w:lang w:val="nb-NO"/>
              </w:rPr>
              <w:t>Ustix</w:t>
            </w:r>
            <w:proofErr w:type="spellEnd"/>
            <w:r>
              <w:rPr>
                <w:i/>
                <w:lang w:val="nb-NO"/>
              </w:rPr>
              <w:t xml:space="preserve"> og </w:t>
            </w:r>
            <w:proofErr w:type="spellStart"/>
            <w:r>
              <w:rPr>
                <w:i/>
                <w:lang w:val="nb-NO"/>
              </w:rPr>
              <w:t>covid</w:t>
            </w:r>
            <w:proofErr w:type="spellEnd"/>
            <w:r>
              <w:rPr>
                <w:i/>
                <w:lang w:val="nb-NO"/>
              </w:rPr>
              <w:t xml:space="preserve"> test negativ.</w:t>
            </w:r>
          </w:p>
          <w:p w14:paraId="46F6986F" w14:textId="7D42BA01" w:rsidR="002E0A54" w:rsidRDefault="002E0A54">
            <w:pPr>
              <w:pStyle w:val="Scenariobrdtekst"/>
              <w:rPr>
                <w:i/>
                <w:lang w:val="nb-NO"/>
              </w:rPr>
            </w:pPr>
          </w:p>
          <w:p w14:paraId="3AB91B8E" w14:textId="1DFBEA75" w:rsidR="008C74B6" w:rsidRDefault="002E0A54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Legevaktslegen mistenker </w:t>
            </w:r>
            <w:proofErr w:type="spellStart"/>
            <w:r>
              <w:rPr>
                <w:i/>
                <w:lang w:val="nb-NO"/>
              </w:rPr>
              <w:t>viral</w:t>
            </w:r>
            <w:proofErr w:type="spellEnd"/>
            <w:r>
              <w:rPr>
                <w:i/>
                <w:lang w:val="nb-NO"/>
              </w:rPr>
              <w:t xml:space="preserve"> infeksjon, men synes Kari er for påvirket til at han vil sende henne hjem og for «fredelig» til å sendes til sykehus. Det ble derfor avtalt at Kari skulle få komme på KAD plass på Nesbukti og følges opp med økning av forstøverdose og oppstart av </w:t>
            </w:r>
            <w:proofErr w:type="spellStart"/>
            <w:r>
              <w:rPr>
                <w:i/>
                <w:lang w:val="nb-NO"/>
              </w:rPr>
              <w:t>Prednisolonkur</w:t>
            </w:r>
            <w:proofErr w:type="spellEnd"/>
            <w:r>
              <w:rPr>
                <w:i/>
                <w:lang w:val="nb-NO"/>
              </w:rPr>
              <w:t xml:space="preserve"> for å se om dette kunne bidra til at hun «kommer seg over kneiken»</w:t>
            </w:r>
            <w:r w:rsidR="008C74B6">
              <w:rPr>
                <w:i/>
                <w:lang w:val="nb-NO"/>
              </w:rPr>
              <w:t>. Hun kan</w:t>
            </w:r>
            <w:r>
              <w:rPr>
                <w:i/>
                <w:lang w:val="nb-NO"/>
              </w:rPr>
              <w:t xml:space="preserve"> også få 1 l oksygen ved behov.</w:t>
            </w:r>
          </w:p>
          <w:p w14:paraId="645E5F05" w14:textId="77777777" w:rsidR="008C74B6" w:rsidRDefault="008C74B6">
            <w:pPr>
              <w:pStyle w:val="Scenariobrdtekst"/>
              <w:rPr>
                <w:i/>
                <w:lang w:val="nb-NO"/>
              </w:rPr>
            </w:pPr>
          </w:p>
          <w:p w14:paraId="03E6B6D9" w14:textId="22F9437C" w:rsidR="002E0A54" w:rsidRDefault="002E0A54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Kari kom til Nesbukti i går kveld. Hun var da veldig sliten og orket nesten ikke kveldsmat. Hun la seg til å sove i 21.30 tiden. Hun hadde behov for støtte og følge til toalettet en gang i natt. </w:t>
            </w:r>
            <w:r w:rsidR="00707218">
              <w:rPr>
                <w:i/>
                <w:lang w:val="nb-NO"/>
              </w:rPr>
              <w:t>Da sto hun veldig dårlig på bena og hadde behov for støtte av to pleiere + rullator. Hun ble veldig tung i pusten på veg tilbake til sengen. Hun fikk da 1 l O2 på nesebrille og følte det ble bedre. Utover dette har hun sovet tungt gjennom natten.</w:t>
            </w:r>
          </w:p>
          <w:p w14:paraId="742AF44F" w14:textId="2EEB6792" w:rsidR="00D14DE6" w:rsidRPr="00EA0FFC" w:rsidRDefault="00D14DE6" w:rsidP="00D14DE6">
            <w:pPr>
              <w:pStyle w:val="Scenariobrdtekst"/>
              <w:rPr>
                <w:i/>
                <w:lang w:val="nb-NO"/>
              </w:rPr>
            </w:pPr>
          </w:p>
          <w:p w14:paraId="278D7E90" w14:textId="250FB0D8" w:rsidR="009F3D78" w:rsidRPr="00EA0FFC" w:rsidRDefault="00707218" w:rsidP="009F3D78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Du har fått ansvar for Kari i dag og scenarioet starter når du kommer inn på rommet hennes etter morgenrapporten.</w:t>
            </w:r>
            <w:bookmarkStart w:id="0" w:name="_GoBack"/>
            <w:bookmarkEnd w:id="0"/>
          </w:p>
        </w:tc>
      </w:tr>
      <w:tr w:rsidR="00275C82" w:rsidRPr="00EA0FFC" w14:paraId="3769CE7B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97E44" w14:textId="289836B2" w:rsidR="00275C82" w:rsidRPr="00EA0FFC" w:rsidRDefault="00EA0E6D" w:rsidP="00707218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Informasjon til markør</w:t>
            </w:r>
            <w:r w:rsidRPr="00EA0FFC">
              <w:rPr>
                <w:lang w:val="nb-NO"/>
              </w:rPr>
              <w:br/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2CFB9F" w14:textId="0B223C45" w:rsidR="00275C82" w:rsidRPr="00EA0FFC" w:rsidRDefault="00F655CA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D</w:t>
            </w:r>
            <w:r w:rsidR="008C74B6">
              <w:rPr>
                <w:i/>
                <w:lang w:val="nb-NO"/>
              </w:rPr>
              <w:t>u er veldig slapp og medtatt.</w:t>
            </w:r>
            <w:r w:rsidRPr="00EA0FFC">
              <w:rPr>
                <w:i/>
                <w:lang w:val="nb-NO"/>
              </w:rPr>
              <w:t xml:space="preserve"> Vil helst være i fred. Tror det fortsatt er natten og er litt irritert for at de vekker deg. Du svarer på tiltale når de rister litt i deg, men sovner fort igjen. </w:t>
            </w:r>
            <w:r w:rsidR="00707218">
              <w:rPr>
                <w:i/>
                <w:lang w:val="nb-NO"/>
              </w:rPr>
              <w:t>Store vansker med å stå på bena, er svak. Vil helst bli i sengen.</w:t>
            </w:r>
            <w:r w:rsidR="008C74B6">
              <w:rPr>
                <w:i/>
                <w:lang w:val="nb-NO"/>
              </w:rPr>
              <w:t xml:space="preserve"> Du er febervarm og klam i huden. Sengetøyet er også vått av svette.</w:t>
            </w:r>
          </w:p>
          <w:p w14:paraId="211E75C1" w14:textId="77777777" w:rsidR="00F655CA" w:rsidRDefault="00F655CA" w:rsidP="00707218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Du føler deg litt tyngre i pusten enn du pleier</w:t>
            </w:r>
            <w:r w:rsidR="00707218">
              <w:rPr>
                <w:i/>
                <w:lang w:val="nb-NO"/>
              </w:rPr>
              <w:t xml:space="preserve">, men synes det føles litt bedre nå når du får litt oksygen. </w:t>
            </w:r>
            <w:r w:rsidR="00EA0FFC">
              <w:rPr>
                <w:i/>
                <w:lang w:val="nb-NO"/>
              </w:rPr>
              <w:t xml:space="preserve">Du lar deltakerne ta vitale </w:t>
            </w:r>
            <w:proofErr w:type="spellStart"/>
            <w:r w:rsidR="00EA0FFC">
              <w:rPr>
                <w:i/>
                <w:lang w:val="nb-NO"/>
              </w:rPr>
              <w:t>parametre</w:t>
            </w:r>
            <w:proofErr w:type="spellEnd"/>
            <w:r w:rsidRPr="00EA0FFC">
              <w:rPr>
                <w:i/>
                <w:lang w:val="nb-NO"/>
              </w:rPr>
              <w:t xml:space="preserve"> av deg, orker ikke å bry deg så veldig om det. Du fryser og skjelver </w:t>
            </w:r>
            <w:proofErr w:type="spellStart"/>
            <w:r w:rsidRPr="00EA0FFC">
              <w:rPr>
                <w:i/>
                <w:lang w:val="nb-NO"/>
              </w:rPr>
              <w:t>p</w:t>
            </w:r>
            <w:r w:rsidR="00EA0FFC">
              <w:rPr>
                <w:i/>
                <w:lang w:val="nb-NO"/>
              </w:rPr>
              <w:t>ga</w:t>
            </w:r>
            <w:proofErr w:type="spellEnd"/>
            <w:r w:rsidR="00EA0FFC">
              <w:rPr>
                <w:i/>
                <w:lang w:val="nb-NO"/>
              </w:rPr>
              <w:t xml:space="preserve"> høy feber og uttrykker</w:t>
            </w:r>
            <w:r w:rsidRPr="00EA0FFC">
              <w:rPr>
                <w:i/>
                <w:lang w:val="nb-NO"/>
              </w:rPr>
              <w:t xml:space="preserve"> at du «</w:t>
            </w:r>
            <w:proofErr w:type="spellStart"/>
            <w:r w:rsidRPr="00EA0FFC">
              <w:rPr>
                <w:i/>
                <w:lang w:val="nb-NO"/>
              </w:rPr>
              <w:t>ikkje</w:t>
            </w:r>
            <w:proofErr w:type="spellEnd"/>
            <w:r w:rsidRPr="00EA0FFC">
              <w:rPr>
                <w:i/>
                <w:lang w:val="nb-NO"/>
              </w:rPr>
              <w:t xml:space="preserve"> er god i dag».</w:t>
            </w:r>
            <w:r w:rsidR="00707218">
              <w:rPr>
                <w:i/>
                <w:lang w:val="nb-NO"/>
              </w:rPr>
              <w:t xml:space="preserve"> </w:t>
            </w:r>
          </w:p>
          <w:p w14:paraId="768DC274" w14:textId="136B9421" w:rsidR="00707218" w:rsidRPr="00EA0FFC" w:rsidRDefault="00707218" w:rsidP="00707218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:rsidRPr="00EA0FFC" w14:paraId="1D01F11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2A42D" w14:textId="77777777" w:rsidR="00707218" w:rsidRDefault="00707218">
            <w:pPr>
              <w:pStyle w:val="Scenario-Overskrift"/>
              <w:rPr>
                <w:lang w:val="nb-NO"/>
              </w:rPr>
            </w:pPr>
          </w:p>
          <w:p w14:paraId="712325B7" w14:textId="72770C60" w:rsidR="00275C82" w:rsidRPr="00EA0FFC" w:rsidRDefault="0015199D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Informasjon til fasilitator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192A5" w14:textId="4994D6B7" w:rsidR="00BD7DD7" w:rsidRPr="00EA0FFC" w:rsidRDefault="00BD7DD7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Scenarioet gj</w:t>
            </w:r>
            <w:r w:rsidR="00707218">
              <w:rPr>
                <w:i/>
                <w:lang w:val="nb-NO"/>
              </w:rPr>
              <w:t>ennomføres på et pasientrom på korttidsavdelingen</w:t>
            </w:r>
            <w:r w:rsidRPr="00EA0FFC">
              <w:rPr>
                <w:i/>
                <w:lang w:val="nb-NO"/>
              </w:rPr>
              <w:t xml:space="preserve"> på Nesbukti. Aktuelt utstyr og hjelpemidler må hentes fra der de vanligvis finnes. Dette gjelder blant annet utstyr til måling av </w:t>
            </w:r>
            <w:proofErr w:type="spellStart"/>
            <w:r w:rsidRPr="00EA0FFC">
              <w:rPr>
                <w:i/>
                <w:lang w:val="nb-NO"/>
              </w:rPr>
              <w:t>vitalia</w:t>
            </w:r>
            <w:proofErr w:type="spellEnd"/>
            <w:r w:rsidRPr="00EA0FFC">
              <w:rPr>
                <w:i/>
                <w:lang w:val="nb-NO"/>
              </w:rPr>
              <w:t xml:space="preserve">, PVK, medikamenter, telefon osv. </w:t>
            </w:r>
          </w:p>
          <w:p w14:paraId="068B6988" w14:textId="2D5C2D25" w:rsidR="00BD7DD7" w:rsidRPr="00EA0FFC" w:rsidRDefault="00BD7DD7">
            <w:pPr>
              <w:pStyle w:val="Scenariobrdtekst"/>
              <w:rPr>
                <w:i/>
                <w:lang w:val="nb-NO"/>
              </w:rPr>
            </w:pPr>
          </w:p>
          <w:p w14:paraId="3378CCA7" w14:textId="77777777" w:rsidR="00BD7DD7" w:rsidRPr="00EA0FFC" w:rsidRDefault="00BD7DD7">
            <w:pPr>
              <w:pStyle w:val="Scenariobrdtekst"/>
              <w:rPr>
                <w:i/>
                <w:lang w:val="nb-NO"/>
              </w:rPr>
            </w:pPr>
            <w:proofErr w:type="spellStart"/>
            <w:r w:rsidRPr="00EA0FFC">
              <w:rPr>
                <w:i/>
                <w:lang w:val="nb-NO"/>
              </w:rPr>
              <w:t>Scenearioet</w:t>
            </w:r>
            <w:proofErr w:type="spellEnd"/>
            <w:r w:rsidRPr="00EA0FFC">
              <w:rPr>
                <w:i/>
                <w:lang w:val="nb-NO"/>
              </w:rPr>
              <w:t xml:space="preserve"> passer for alle som jobber på denne avdelingen. Man gjennomfører scenarioet som seg selv med de kunnskaper og forutsetninger man har for aktuelle tiltak. </w:t>
            </w:r>
          </w:p>
          <w:p w14:paraId="18956CDA" w14:textId="33DDD163" w:rsidR="00BD7DD7" w:rsidRPr="00EA0FFC" w:rsidRDefault="00BD7DD7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Minst en av deltakerne må være i stand til å måle </w:t>
            </w:r>
            <w:proofErr w:type="spellStart"/>
            <w:r w:rsidRPr="00EA0FFC">
              <w:rPr>
                <w:i/>
                <w:lang w:val="nb-NO"/>
              </w:rPr>
              <w:t>vitalia</w:t>
            </w:r>
            <w:proofErr w:type="spellEnd"/>
            <w:r w:rsidRPr="00EA0FFC">
              <w:rPr>
                <w:i/>
                <w:lang w:val="nb-NO"/>
              </w:rPr>
              <w:t xml:space="preserve"> og gjøre en vurdering av de vha NEWS og qSOFA.</w:t>
            </w:r>
          </w:p>
          <w:p w14:paraId="5FB68BF2" w14:textId="77777777" w:rsidR="00BD7DD7" w:rsidRPr="00EA0FFC" w:rsidRDefault="00BD7DD7">
            <w:pPr>
              <w:pStyle w:val="Scenariobrdtekst"/>
              <w:rPr>
                <w:i/>
                <w:lang w:val="nb-NO"/>
              </w:rPr>
            </w:pPr>
          </w:p>
          <w:p w14:paraId="71FAD672" w14:textId="77777777" w:rsidR="00BD7DD7" w:rsidRPr="00EA0FFC" w:rsidRDefault="00BD7DD7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De som gjennomfører scenarioet må ha gjennomgått følgende:</w:t>
            </w:r>
          </w:p>
          <w:p w14:paraId="43DCF022" w14:textId="77777777" w:rsidR="00BD7DD7" w:rsidRPr="00EA0FFC" w:rsidRDefault="00BD7DD7" w:rsidP="00BD7DD7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E-læring akuttkjeden</w:t>
            </w:r>
          </w:p>
          <w:p w14:paraId="5E67E85E" w14:textId="77777777" w:rsidR="00BD7DD7" w:rsidRPr="00EA0FFC" w:rsidRDefault="00BD7DD7" w:rsidP="00BD7DD7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Se undervisning om infeksjon og sepsis: </w:t>
            </w:r>
          </w:p>
          <w:p w14:paraId="2CBB98B3" w14:textId="77777777" w:rsidR="00BD7DD7" w:rsidRPr="00EA0FFC" w:rsidRDefault="003C3ABC" w:rsidP="00BD7DD7">
            <w:pPr>
              <w:rPr>
                <w:lang w:eastAsia="nn-NO"/>
              </w:rPr>
            </w:pPr>
            <w:hyperlink r:id="rId11" w:history="1">
              <w:r w:rsidR="00BD7DD7" w:rsidRPr="00EA0FFC">
                <w:rPr>
                  <w:rStyle w:val="Hyperkobling"/>
                  <w:color w:val="0000FF"/>
                  <w:lang w:eastAsia="nn-NO"/>
                </w:rPr>
                <w:t>Interkommunal undervisning Infeksjon og sepsisutvikling-20240411_104154-Meeting Recording.mp4</w:t>
              </w:r>
            </w:hyperlink>
          </w:p>
          <w:p w14:paraId="4595C060" w14:textId="68A00836" w:rsidR="00BD7DD7" w:rsidRPr="00EA0FFC" w:rsidRDefault="00BD7DD7" w:rsidP="00BD7DD7">
            <w:pPr>
              <w:pStyle w:val="Scenariobrdtekst"/>
              <w:ind w:left="720"/>
              <w:rPr>
                <w:i/>
                <w:lang w:val="nb-NO"/>
              </w:rPr>
            </w:pPr>
          </w:p>
        </w:tc>
      </w:tr>
      <w:tr w:rsidR="00275918" w:rsidRPr="00EA0FFC" w14:paraId="2CBB1879" w14:textId="77777777" w:rsidTr="00033777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3E32" w14:textId="77777777" w:rsidR="00275918" w:rsidRPr="00EA0FFC" w:rsidRDefault="00275918" w:rsidP="00275918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Målinger/verdier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DF681" w14:textId="2C39BE41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693E5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49AB9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EA0FFC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Start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07F93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EA0FFC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Utvikling/Endring</w:t>
            </w:r>
          </w:p>
        </w:tc>
      </w:tr>
      <w:tr w:rsidR="00275918" w:rsidRPr="00EA0FFC" w14:paraId="3207BEE9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AD5B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35E7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A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1C173" w14:textId="77777777" w:rsidR="00275918" w:rsidRPr="00EA0FFC" w:rsidRDefault="00275918">
            <w:pPr>
              <w:pStyle w:val="Scenario-Overskrift"/>
              <w:rPr>
                <w:lang w:val="nb-NO"/>
              </w:rPr>
            </w:pPr>
            <w:r w:rsidRPr="00EA0FFC"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  <w:lang w:val="nb-NO"/>
              </w:rPr>
              <w:t>Airway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2D25" w14:textId="66B1775F" w:rsidR="00275918" w:rsidRPr="00EA0FFC" w:rsidRDefault="00F655C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EA0FFC">
              <w:rPr>
                <w:rFonts w:cstheme="minorBidi"/>
                <w:color w:val="auto"/>
                <w:lang w:val="nb-NO"/>
              </w:rPr>
              <w:t xml:space="preserve">Fri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283" w14:textId="1F1EAB62" w:rsidR="00275918" w:rsidRPr="00EA0FFC" w:rsidRDefault="0023778D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EA0FFC">
              <w:rPr>
                <w:rFonts w:cstheme="minorBidi"/>
                <w:color w:val="auto"/>
                <w:lang w:val="nb-NO"/>
              </w:rPr>
              <w:t>Fri.</w:t>
            </w:r>
          </w:p>
        </w:tc>
      </w:tr>
      <w:tr w:rsidR="00275918" w:rsidRPr="00EA0FFC" w14:paraId="4BB002F5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C9E2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4C9C1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B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C542" w14:textId="77777777" w:rsidR="00275918" w:rsidRPr="00EA0FFC" w:rsidRDefault="00275918">
            <w:pPr>
              <w:pStyle w:val="Scenario-Overskrift"/>
              <w:rPr>
                <w:lang w:val="nb-NO"/>
              </w:rPr>
            </w:pPr>
            <w:r w:rsidRPr="00EA0FFC"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  <w:lang w:val="nb-NO"/>
              </w:rPr>
              <w:t>Breathing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84E25" w14:textId="2BCE2BBD" w:rsidR="00275918" w:rsidRPr="00EA0FFC" w:rsidRDefault="007072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RF: 32. SaO2: 82% uten O2. 88% med 1 l O2.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9AC3" w14:textId="640C22F6" w:rsidR="00275918" w:rsidRPr="00EA0FFC" w:rsidRDefault="0023778D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EA0FFC">
              <w:rPr>
                <w:rFonts w:cstheme="minorBidi"/>
                <w:color w:val="auto"/>
                <w:lang w:val="nb-NO"/>
              </w:rPr>
              <w:t>RF: 3</w:t>
            </w:r>
            <w:r w:rsidR="00707218">
              <w:rPr>
                <w:rFonts w:cstheme="minorBidi"/>
                <w:color w:val="auto"/>
                <w:lang w:val="nb-NO"/>
              </w:rPr>
              <w:t>0. SaO2 med 2 l O2: 92%</w:t>
            </w:r>
            <w:r w:rsidR="00F655CA" w:rsidRPr="00EA0FFC">
              <w:rPr>
                <w:rFonts w:cstheme="minorBidi"/>
                <w:color w:val="auto"/>
                <w:lang w:val="nb-NO"/>
              </w:rPr>
              <w:t>.</w:t>
            </w:r>
          </w:p>
        </w:tc>
      </w:tr>
      <w:tr w:rsidR="00275918" w:rsidRPr="00EA0FFC" w14:paraId="1B5999B0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3BDC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2C02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C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40E57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rFonts w:ascii="Myriad Pro Light" w:hAnsi="Myriad Pro Light" w:cs="Myriad Pro Light"/>
                <w:color w:val="6B625A"/>
                <w:sz w:val="18"/>
                <w:szCs w:val="18"/>
                <w:lang w:val="nb-NO"/>
              </w:rPr>
              <w:t>Circulation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2697D" w14:textId="77777777" w:rsidR="00275918" w:rsidRDefault="007072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BT: 85/50 P: 105.</w:t>
            </w:r>
          </w:p>
          <w:p w14:paraId="3E47D293" w14:textId="77777777" w:rsidR="00064658" w:rsidRDefault="0006465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  <w:p w14:paraId="3B8D9E1D" w14:textId="77777777" w:rsidR="00064658" w:rsidRDefault="0006465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  <w:p w14:paraId="6136C944" w14:textId="783318B2" w:rsidR="00064658" w:rsidRPr="00EA0FFC" w:rsidRDefault="0006465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Blodsukker: 14,8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F66C2" w14:textId="3BF4593C" w:rsidR="00275918" w:rsidRPr="00EA0FFC" w:rsidRDefault="007072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BT uten tiltak: 80/45. P 110</w:t>
            </w:r>
            <w:r w:rsidR="0023778D" w:rsidRPr="00EA0FFC">
              <w:rPr>
                <w:rFonts w:cstheme="minorBidi"/>
                <w:color w:val="auto"/>
                <w:lang w:val="nb-NO"/>
              </w:rPr>
              <w:t>.</w:t>
            </w:r>
          </w:p>
          <w:p w14:paraId="0DD40F3F" w14:textId="406EFE33" w:rsidR="0023778D" w:rsidRPr="00EA0FFC" w:rsidRDefault="007072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BT med tiltak: 92/50. P 95.</w:t>
            </w:r>
          </w:p>
        </w:tc>
      </w:tr>
      <w:tr w:rsidR="00275918" w:rsidRPr="00EA0FFC" w14:paraId="4962A51E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B872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E082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D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28EB3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rFonts w:ascii="Myriad Pro Light" w:hAnsi="Myriad Pro Light" w:cs="Myriad Pro Light"/>
                <w:color w:val="6B625A"/>
                <w:sz w:val="18"/>
                <w:szCs w:val="18"/>
                <w:lang w:val="nb-NO"/>
              </w:rPr>
              <w:t>Disability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6111" w14:textId="571BCAB9" w:rsidR="00275918" w:rsidRPr="00EA0FFC" w:rsidRDefault="00F655C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EA0FFC">
              <w:rPr>
                <w:rFonts w:cstheme="minorBidi"/>
                <w:color w:val="auto"/>
                <w:lang w:val="nb-NO"/>
              </w:rPr>
              <w:t>Noe forvirret, reagerer når hun blir ristet i. Sovner fort igjen.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7C34" w14:textId="5D48AE73" w:rsidR="00275918" w:rsidRPr="00EA0FFC" w:rsidRDefault="0023778D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EA0FFC">
              <w:rPr>
                <w:rFonts w:cstheme="minorBidi"/>
                <w:color w:val="auto"/>
                <w:lang w:val="nb-NO"/>
              </w:rPr>
              <w:t>Samme</w:t>
            </w:r>
          </w:p>
        </w:tc>
      </w:tr>
      <w:tr w:rsidR="00275918" w:rsidRPr="00EA0FFC" w14:paraId="55A4E291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53BA6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41A6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E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37D3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rFonts w:ascii="Myriad Pro Light" w:hAnsi="Myriad Pro Light" w:cs="Myriad Pro Light"/>
                <w:color w:val="6B625A"/>
                <w:sz w:val="18"/>
                <w:szCs w:val="18"/>
                <w:lang w:val="nb-NO"/>
              </w:rPr>
              <w:t>Øvrige verdier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40F35" w14:textId="77777777" w:rsidR="00275918" w:rsidRDefault="00F655C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EA0FFC">
              <w:rPr>
                <w:rFonts w:cstheme="minorBidi"/>
                <w:color w:val="auto"/>
                <w:lang w:val="nb-NO"/>
              </w:rPr>
              <w:t>39,7 i øret</w:t>
            </w:r>
            <w:r w:rsidR="0023778D" w:rsidRPr="00EA0FFC">
              <w:rPr>
                <w:rFonts w:cstheme="minorBidi"/>
                <w:color w:val="auto"/>
                <w:lang w:val="nb-NO"/>
              </w:rPr>
              <w:t>, frostrier</w:t>
            </w:r>
          </w:p>
          <w:p w14:paraId="387F6E2C" w14:textId="2D4B10E6" w:rsidR="00064658" w:rsidRPr="00EA0FFC" w:rsidRDefault="0006465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63A2" w14:textId="4EB8ACE0" w:rsidR="00275918" w:rsidRPr="00EA0FFC" w:rsidRDefault="00EA0FF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Uten tiltak: 40,2. Med P</w:t>
            </w:r>
            <w:r w:rsidR="0023778D" w:rsidRPr="00EA0FFC">
              <w:rPr>
                <w:rFonts w:cstheme="minorBidi"/>
                <w:color w:val="auto"/>
                <w:lang w:val="nb-NO"/>
              </w:rPr>
              <w:t>aracet: 39,2.</w:t>
            </w:r>
          </w:p>
        </w:tc>
      </w:tr>
      <w:tr w:rsidR="00275918" w:rsidRPr="00EA0FFC" w14:paraId="6CAF9333" w14:textId="77777777" w:rsidTr="00275918">
        <w:trPr>
          <w:trHeight w:val="60"/>
        </w:trPr>
        <w:tc>
          <w:tcPr>
            <w:tcW w:w="260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4AEAA" w14:textId="77777777" w:rsidR="00275918" w:rsidRPr="00EA0FFC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="Myriad Pro Light"/>
                <w:b/>
                <w:color w:val="6B625A"/>
                <w:sz w:val="21"/>
                <w:szCs w:val="21"/>
                <w:lang w:val="nb-NO"/>
              </w:rPr>
            </w:pPr>
            <w:r w:rsidRPr="00EA0FFC">
              <w:rPr>
                <w:rFonts w:ascii="Myriad Pro" w:hAnsi="Myriad Pro" w:cs="Myriad Pro Light"/>
                <w:b/>
                <w:color w:val="6B625A"/>
                <w:sz w:val="21"/>
                <w:szCs w:val="21"/>
                <w:lang w:val="nb-NO"/>
              </w:rPr>
              <w:t>Psykisk/mental status</w:t>
            </w:r>
          </w:p>
          <w:p w14:paraId="2FFD8F5E" w14:textId="77777777" w:rsidR="00275918" w:rsidRPr="00EA0FFC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anmar Text" w:hAnsi="Myanmar Text" w:cs="Myanmar Text"/>
                <w:b/>
                <w:color w:val="auto"/>
                <w:sz w:val="21"/>
                <w:szCs w:val="21"/>
                <w:lang w:val="nb-NO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1DA4C" w14:textId="74C6040B" w:rsidR="00FF1514" w:rsidRPr="00EA0FFC" w:rsidRDefault="00F655CA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i/>
                <w:color w:val="auto"/>
                <w:lang w:val="nb-NO"/>
              </w:rPr>
            </w:pPr>
            <w:r w:rsidRPr="00EA0FFC"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>Svært slapp og medtatt. Orker ikke relatere seg til omgivelsene. Svarer med korte setninger. Sovner fort igjen.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3D06496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C82" w:rsidRPr="00EA0FFC" w14:paraId="1D0CDCFE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EFB06" w14:textId="77777777" w:rsidR="00275C82" w:rsidRPr="00EA0FFC" w:rsidRDefault="00605090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 xml:space="preserve">Forslag til ting å ta opp i </w:t>
            </w:r>
            <w:proofErr w:type="spellStart"/>
            <w:r w:rsidRPr="00EA0FFC">
              <w:rPr>
                <w:lang w:val="nb-NO"/>
              </w:rPr>
              <w:t>debrief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9B109" w14:textId="64954650" w:rsidR="00FF1514" w:rsidRPr="00EA0FFC" w:rsidRDefault="00BD7DD7" w:rsidP="00BD7DD7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Reaksjonsfasen</w:t>
            </w:r>
          </w:p>
          <w:p w14:paraId="4DB75B01" w14:textId="276267F2" w:rsidR="00BD7DD7" w:rsidRPr="00EA0FFC" w:rsidRDefault="00BD7DD7" w:rsidP="00BD7DD7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Analysefasen</w:t>
            </w:r>
          </w:p>
          <w:p w14:paraId="053A7E1E" w14:textId="668B826F" w:rsidR="00BD7DD7" w:rsidRPr="00EA0FFC" w:rsidRDefault="00BD7DD7" w:rsidP="00BD7DD7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Hva møtte oss? </w:t>
            </w:r>
          </w:p>
          <w:p w14:paraId="1117BEB5" w14:textId="596B8725" w:rsidR="00BD7DD7" w:rsidRPr="00EA0FFC" w:rsidRDefault="00BD7DD7" w:rsidP="00BD7DD7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Læringsmål:</w:t>
            </w:r>
          </w:p>
          <w:p w14:paraId="0D2C87D0" w14:textId="0251B977" w:rsidR="00BD7DD7" w:rsidRPr="00EA0FFC" w:rsidRDefault="00BD7DD7" w:rsidP="00BD7DD7">
            <w:pPr>
              <w:pStyle w:val="Scenariobrdtekst"/>
              <w:numPr>
                <w:ilvl w:val="0"/>
                <w:numId w:val="4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Identifisering av sepsis vha qSOFA </w:t>
            </w:r>
            <w:r w:rsidR="00EA0FFC">
              <w:rPr>
                <w:i/>
                <w:lang w:val="nb-NO"/>
              </w:rPr>
              <w:t>og/</w:t>
            </w:r>
            <w:r w:rsidRPr="00EA0FFC">
              <w:rPr>
                <w:i/>
                <w:lang w:val="nb-NO"/>
              </w:rPr>
              <w:t>eller NEWS.</w:t>
            </w:r>
            <w:r w:rsidR="007A1FCB" w:rsidRPr="00EA0FFC">
              <w:rPr>
                <w:i/>
                <w:lang w:val="nb-NO"/>
              </w:rPr>
              <w:t xml:space="preserve"> Hva reagerte du på? </w:t>
            </w:r>
          </w:p>
          <w:p w14:paraId="60B7F656" w14:textId="218D4D39" w:rsidR="00BD7DD7" w:rsidRPr="00EA0FFC" w:rsidRDefault="007A1FCB" w:rsidP="00BD7DD7">
            <w:pPr>
              <w:pStyle w:val="Scenariobrdtekst"/>
              <w:numPr>
                <w:ilvl w:val="0"/>
                <w:numId w:val="4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Bruke pasientens verdier i normaltilstand som vurderingsgrunnlag. Kan du si noe om hvordan du brukte dette? Oversikt? Tydelig bilde?</w:t>
            </w:r>
          </w:p>
          <w:p w14:paraId="0C284DE8" w14:textId="62CCD367" w:rsidR="007A1FCB" w:rsidRDefault="007A1FCB" w:rsidP="007A1FCB">
            <w:pPr>
              <w:pStyle w:val="Scenariobrdtekst"/>
              <w:numPr>
                <w:ilvl w:val="0"/>
                <w:numId w:val="4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Videreformidle funn til neste ledd</w:t>
            </w:r>
            <w:r w:rsidR="001C50B5">
              <w:rPr>
                <w:i/>
                <w:lang w:val="nb-NO"/>
              </w:rPr>
              <w:t xml:space="preserve"> vha ISBAR. Hvordan gikk dette? Hvem videreformidlet til og hvorfor? </w:t>
            </w:r>
          </w:p>
          <w:p w14:paraId="66D70B31" w14:textId="2429B4A1" w:rsidR="001C50B5" w:rsidRPr="00EA0FFC" w:rsidRDefault="001C50B5" w:rsidP="007A1FCB">
            <w:pPr>
              <w:pStyle w:val="Scenariobrdtekst"/>
              <w:numPr>
                <w:ilvl w:val="0"/>
                <w:numId w:val="4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Observasjoner fra scenarioet</w:t>
            </w:r>
          </w:p>
          <w:p w14:paraId="36AC0231" w14:textId="77777777" w:rsidR="007A1FCB" w:rsidRPr="00EA0FFC" w:rsidRDefault="007A1FCB" w:rsidP="007A1FCB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Anvendelsesfasen</w:t>
            </w:r>
          </w:p>
          <w:p w14:paraId="39B98415" w14:textId="2F6E212A" w:rsidR="007A1FCB" w:rsidRPr="00EA0FFC" w:rsidRDefault="007A1FCB" w:rsidP="007A1FCB">
            <w:pPr>
              <w:pStyle w:val="Scenariobrdtekst"/>
              <w:ind w:left="72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Hva tar du med deg inn i arbeidshverdagen fra denne simuleringen? </w:t>
            </w:r>
          </w:p>
        </w:tc>
      </w:tr>
      <w:tr w:rsidR="00275C82" w:rsidRPr="00EA0FFC" w14:paraId="68F2007F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6BB11" w14:textId="77777777" w:rsidR="00275C82" w:rsidRPr="00EA0FFC" w:rsidRDefault="00605090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Hjelp/Fakta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F133D" w14:textId="3C44443B" w:rsidR="00843333" w:rsidRPr="00EA0FFC" w:rsidRDefault="00843333" w:rsidP="00FF1514">
            <w:pPr>
              <w:pStyle w:val="Scenariobrdtekst"/>
              <w:rPr>
                <w:lang w:val="nb-NO"/>
              </w:rPr>
            </w:pPr>
          </w:p>
        </w:tc>
      </w:tr>
      <w:tr w:rsidR="00275C82" w:rsidRPr="00EA0FFC" w14:paraId="5735AF04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5742F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0BB629FB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981671A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5BE0AEA8" w14:textId="6675350F" w:rsidR="00275C82" w:rsidRPr="00EA0FFC" w:rsidRDefault="007A1FCB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Observasjoner under scenariet</w:t>
            </w:r>
          </w:p>
          <w:p w14:paraId="72B2B4CB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11E5C4A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1DE6E645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6E872AF4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C85DEB0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43CB2A88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70BECA98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5C41B53D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7D2DCAD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5B969E66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1EB1F27F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4AE541C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5327188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1F038BB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5D45E450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15E21DEF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740DA8EE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EF98AB7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2709F336" w14:textId="4B16A660" w:rsidR="007A1FCB" w:rsidRPr="00EA0FFC" w:rsidRDefault="007A1FCB">
            <w:pPr>
              <w:pStyle w:val="Scenario-Overskrift"/>
              <w:rPr>
                <w:lang w:val="nb-NO"/>
              </w:rPr>
            </w:pP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BCE47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9F2A748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865BDC6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4024AFE" w14:textId="77777777" w:rsidR="00843333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Pleier 1: </w:t>
            </w:r>
          </w:p>
          <w:p w14:paraId="4838C084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9BBA917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00EB7BC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36E9767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5F05BC1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EAAA481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B3FF396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17F4E31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Pleier 2:</w:t>
            </w:r>
          </w:p>
          <w:p w14:paraId="78351F52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F5AB7CF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7340E055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67A3AF6" w14:textId="3E10BEAE" w:rsidR="007A1FCB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36FE75D" w14:textId="77777777" w:rsidR="00E5408A" w:rsidRPr="00EA0FFC" w:rsidRDefault="00E5408A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83CCF3A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1F05685E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5F4F1233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52A3C978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Markør: </w:t>
            </w:r>
          </w:p>
          <w:p w14:paraId="4FF4EE96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590CC56" w14:textId="58AD072D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0F93C84" w14:textId="74934E65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52336C9B" w14:textId="666E8F23" w:rsidR="007A1FCB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A761FDC" w14:textId="60B11535" w:rsidR="00E5408A" w:rsidRDefault="00E5408A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4878DBD" w14:textId="77777777" w:rsidR="00E5408A" w:rsidRPr="00EA0FFC" w:rsidRDefault="00E5408A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3FF670A" w14:textId="170B9F92" w:rsidR="007A1FCB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3F57423" w14:textId="77777777" w:rsidR="00E5408A" w:rsidRPr="00EA0FFC" w:rsidRDefault="00E5408A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7D5C9ADE" w14:textId="19DA5BB0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Fordeling av roller:</w:t>
            </w:r>
          </w:p>
          <w:p w14:paraId="68FC3F8F" w14:textId="301F3BE0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948BB92" w14:textId="38583C6C" w:rsidR="007A1FCB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C12C078" w14:textId="77777777" w:rsidR="00E5408A" w:rsidRPr="00EA0FFC" w:rsidRDefault="00E5408A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CAC4FC7" w14:textId="097D53BF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80280AF" w14:textId="030F7931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3A90873" w14:textId="06B5C760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743F1D7B" w14:textId="77777777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6AE5CB3" w14:textId="00B9D578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Kommunikasjon:</w:t>
            </w:r>
          </w:p>
          <w:p w14:paraId="085053FB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620FA82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1D42129F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15801571" w14:textId="4768C176" w:rsidR="007A1FCB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18D2A0FD" w14:textId="6376CA92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5F4639E0" w14:textId="2427235D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C846A39" w14:textId="4EEBD277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7F5FD31" w14:textId="42FF1219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E6625FE" w14:textId="3FCC641B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1F2929B1" w14:textId="09312287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D064380" w14:textId="345850A7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B1AF7A0" w14:textId="149A909E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8AAA890" w14:textId="16114168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F06E2E3" w14:textId="363AE978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2405295" w14:textId="4402BEA3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3C427BF" w14:textId="279A3718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</w:tc>
      </w:tr>
    </w:tbl>
    <w:p w14:paraId="4188041F" w14:textId="77777777" w:rsidR="00275C82" w:rsidRPr="00EA0FFC" w:rsidRDefault="00275C82">
      <w:pPr>
        <w:pStyle w:val="BasicParagraph"/>
        <w:rPr>
          <w:lang w:val="nb-NO"/>
        </w:rPr>
      </w:pPr>
    </w:p>
    <w:sectPr w:rsidR="00275C82" w:rsidRPr="00EA0FFC">
      <w:footerReference w:type="default" r:id="rId12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2096B7" w14:textId="77777777" w:rsidR="003C3ABC" w:rsidRDefault="003C3ABC" w:rsidP="00620267">
      <w:r>
        <w:separator/>
      </w:r>
    </w:p>
  </w:endnote>
  <w:endnote w:type="continuationSeparator" w:id="0">
    <w:p w14:paraId="45C2A054" w14:textId="77777777" w:rsidR="003C3ABC" w:rsidRDefault="003C3ABC" w:rsidP="0062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Times New Roman"/>
    <w:charset w:val="00"/>
    <w:family w:val="auto"/>
    <w:pitch w:val="variable"/>
    <w:sig w:usb0="00000001" w:usb1="5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D8C583" w14:textId="77777777" w:rsidR="00620267" w:rsidRDefault="00620267" w:rsidP="00620267">
    <w:pPr>
      <w:pStyle w:val="Bunntekst"/>
      <w:tabs>
        <w:tab w:val="center" w:pos="5233"/>
        <w:tab w:val="left" w:pos="7499"/>
      </w:tabs>
    </w:pPr>
    <w:r>
      <w:tab/>
      <w:t xml:space="preserve"> </w:t>
    </w:r>
    <w:r>
      <w:rPr>
        <w:noProof/>
      </w:rPr>
      <w:drawing>
        <wp:inline distT="0" distB="0" distL="0" distR="0" wp14:anchorId="128209F4" wp14:editId="21C49BED">
          <wp:extent cx="777135" cy="359286"/>
          <wp:effectExtent l="0" t="0" r="4445" b="317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225" cy="36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9E951D" wp14:editId="74CB2DFB">
          <wp:extent cx="653143" cy="392164"/>
          <wp:effectExtent l="0" t="0" r="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 rotWithShape="1">
                  <a:blip r:embed="rId2"/>
                  <a:srcRect t="16806" b="23151"/>
                  <a:stretch/>
                </pic:blipFill>
                <pic:spPr bwMode="auto">
                  <a:xfrm>
                    <a:off x="0" y="0"/>
                    <a:ext cx="669165" cy="401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8801A7" w14:textId="77777777" w:rsidR="003C3ABC" w:rsidRDefault="003C3ABC" w:rsidP="00620267">
      <w:r>
        <w:separator/>
      </w:r>
    </w:p>
  </w:footnote>
  <w:footnote w:type="continuationSeparator" w:id="0">
    <w:p w14:paraId="309F283F" w14:textId="77777777" w:rsidR="003C3ABC" w:rsidRDefault="003C3ABC" w:rsidP="00620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8B23C3"/>
    <w:multiLevelType w:val="hybridMultilevel"/>
    <w:tmpl w:val="1ABC0EA8"/>
    <w:lvl w:ilvl="0" w:tplc="BE926CB6">
      <w:numFmt w:val="bullet"/>
      <w:lvlText w:val=""/>
      <w:lvlJc w:val="left"/>
      <w:pPr>
        <w:ind w:left="720" w:hanging="360"/>
      </w:pPr>
      <w:rPr>
        <w:rFonts w:ascii="Symbol" w:eastAsiaTheme="minorEastAsia" w:hAnsi="Symbol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101A7A"/>
    <w:multiLevelType w:val="hybridMultilevel"/>
    <w:tmpl w:val="AC92D0CA"/>
    <w:lvl w:ilvl="0" w:tplc="A2A8B1C6">
      <w:start w:val="1"/>
      <w:numFmt w:val="bullet"/>
      <w:lvlText w:val="-"/>
      <w:lvlJc w:val="left"/>
      <w:pPr>
        <w:ind w:left="1080" w:hanging="360"/>
      </w:pPr>
      <w:rPr>
        <w:rFonts w:ascii="Myriad Pro" w:eastAsiaTheme="minorEastAsia" w:hAnsi="Myriad Pro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5D87A86"/>
    <w:multiLevelType w:val="hybridMultilevel"/>
    <w:tmpl w:val="BB28A38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24740"/>
    <w:multiLevelType w:val="hybridMultilevel"/>
    <w:tmpl w:val="2D8C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proofState w:spelling="clean" w:grammar="clean"/>
  <w:attachedTemplate r:id="rId1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D6C"/>
    <w:rsid w:val="000325F7"/>
    <w:rsid w:val="00033777"/>
    <w:rsid w:val="00064658"/>
    <w:rsid w:val="0015199D"/>
    <w:rsid w:val="0016241F"/>
    <w:rsid w:val="00191254"/>
    <w:rsid w:val="001C50B5"/>
    <w:rsid w:val="0023778D"/>
    <w:rsid w:val="00275918"/>
    <w:rsid w:val="00275C82"/>
    <w:rsid w:val="002E0A54"/>
    <w:rsid w:val="00373300"/>
    <w:rsid w:val="00383D6C"/>
    <w:rsid w:val="00392EA8"/>
    <w:rsid w:val="003C3ABC"/>
    <w:rsid w:val="00443741"/>
    <w:rsid w:val="004C0B82"/>
    <w:rsid w:val="00560098"/>
    <w:rsid w:val="00605090"/>
    <w:rsid w:val="00620267"/>
    <w:rsid w:val="00707218"/>
    <w:rsid w:val="00742A9C"/>
    <w:rsid w:val="007A1FCB"/>
    <w:rsid w:val="00843333"/>
    <w:rsid w:val="00893C30"/>
    <w:rsid w:val="008C74B6"/>
    <w:rsid w:val="009716AE"/>
    <w:rsid w:val="009B778E"/>
    <w:rsid w:val="009F3D78"/>
    <w:rsid w:val="00A61472"/>
    <w:rsid w:val="00AD3E95"/>
    <w:rsid w:val="00BD7DD7"/>
    <w:rsid w:val="00BF6D2F"/>
    <w:rsid w:val="00D02EBF"/>
    <w:rsid w:val="00D14DE6"/>
    <w:rsid w:val="00E5408A"/>
    <w:rsid w:val="00EA0E6D"/>
    <w:rsid w:val="00EA0FFC"/>
    <w:rsid w:val="00F16779"/>
    <w:rsid w:val="00F655CA"/>
    <w:rsid w:val="00FD7349"/>
    <w:rsid w:val="00FF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7667BE2"/>
  <w14:defaultImageDpi w14:val="0"/>
  <w15:docId w15:val="{31B4D32F-F177-4D65-9635-DE9F39CA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styleId="Ingenmellomrom">
    <w:name w:val="No Spacing"/>
    <w:basedOn w:val="NoParagraphStyle"/>
    <w:uiPriority w:val="99"/>
    <w:qFormat/>
    <w:pPr>
      <w:spacing w:after="200"/>
    </w:pPr>
    <w:rPr>
      <w:rFonts w:ascii="Calibri" w:hAnsi="Calibri" w:cs="Calibri"/>
      <w:sz w:val="22"/>
      <w:szCs w:val="22"/>
    </w:rPr>
  </w:style>
  <w:style w:type="paragraph" w:customStyle="1" w:styleId="Sceanrio-heading">
    <w:name w:val="Sceanrio - heading"/>
    <w:basedOn w:val="Ingenmellomrom"/>
    <w:uiPriority w:val="99"/>
    <w:rPr>
      <w:rFonts w:ascii="Myriad Pro" w:hAnsi="Myriad Pro" w:cs="Myriad Pro"/>
      <w:b/>
      <w:bCs/>
      <w:sz w:val="30"/>
      <w:szCs w:val="30"/>
    </w:rPr>
  </w:style>
  <w:style w:type="paragraph" w:customStyle="1" w:styleId="Scenariobrdtekst">
    <w:name w:val="Scenario brødtekst"/>
    <w:basedOn w:val="NoParagraphStyle"/>
    <w:uiPriority w:val="99"/>
    <w:pPr>
      <w:suppressAutoHyphens/>
      <w:spacing w:line="280" w:lineRule="atLeast"/>
    </w:pPr>
    <w:rPr>
      <w:rFonts w:ascii="Myriad Pro" w:hAnsi="Myriad Pro" w:cs="Myriad Pro"/>
      <w:sz w:val="20"/>
      <w:szCs w:val="20"/>
    </w:rPr>
  </w:style>
  <w:style w:type="paragraph" w:customStyle="1" w:styleId="Scenario-Overskrift">
    <w:name w:val="Scenario - Overskrift"/>
    <w:basedOn w:val="Scenariobrdtekst"/>
    <w:uiPriority w:val="99"/>
    <w:pPr>
      <w:tabs>
        <w:tab w:val="left" w:pos="1100"/>
      </w:tabs>
      <w:spacing w:after="57"/>
    </w:pPr>
    <w:rPr>
      <w:b/>
      <w:bCs/>
      <w:color w:val="6B625A"/>
      <w:sz w:val="21"/>
      <w:szCs w:val="21"/>
    </w:rPr>
  </w:style>
  <w:style w:type="paragraph" w:customStyle="1" w:styleId="Scenario-liste">
    <w:name w:val="Scenario - liste"/>
    <w:basedOn w:val="Scenariobrdtekst"/>
    <w:uiPriority w:val="99"/>
    <w:pPr>
      <w:ind w:left="1247" w:hanging="170"/>
    </w:pPr>
  </w:style>
  <w:style w:type="paragraph" w:customStyle="1" w:styleId="Referanser">
    <w:name w:val="Referanser"/>
    <w:basedOn w:val="Scenariobrdtekst"/>
    <w:uiPriority w:val="99"/>
    <w:pPr>
      <w:ind w:left="283" w:hanging="283"/>
    </w:pPr>
  </w:style>
  <w:style w:type="character" w:styleId="Hyperkobling">
    <w:name w:val="Hyperlink"/>
    <w:basedOn w:val="Standardskriftforavsnitt"/>
    <w:uiPriority w:val="99"/>
    <w:unhideWhenUsed/>
    <w:rsid w:val="00EA0E6D"/>
    <w:rPr>
      <w:color w:val="0563C1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620267"/>
  </w:style>
  <w:style w:type="paragraph" w:styleId="Bunntekst">
    <w:name w:val="footer"/>
    <w:basedOn w:val="Normal"/>
    <w:link w:val="BunntekstTeg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620267"/>
  </w:style>
  <w:style w:type="character" w:styleId="Fulgthyperkobling">
    <w:name w:val="FollowedHyperlink"/>
    <w:basedOn w:val="Standardskriftforavsnitt"/>
    <w:uiPriority w:val="99"/>
    <w:semiHidden/>
    <w:unhideWhenUsed/>
    <w:rsid w:val="00BD7DD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5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3komvesttelemark-my.sharepoint.com/:v:/g/personal/gry_bergland_fyresdal_kommune_no/Eahsdkd-LFJKoWu7MVJVsBYBi1zcc6AB0I3NYN15NvWT5w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cuments\Egendefinerte%20Office-maler\RegSimVest_Scenariomal_202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32DACA01A5DA44B7C521ADC63A6BBA" ma:contentTypeVersion="2" ma:contentTypeDescription="Opprett et nytt dokument." ma:contentTypeScope="" ma:versionID="208b12521b305c2567f65b9b917f38a5">
  <xsd:schema xmlns:xsd="http://www.w3.org/2001/XMLSchema" xmlns:xs="http://www.w3.org/2001/XMLSchema" xmlns:p="http://schemas.microsoft.com/office/2006/metadata/properties" xmlns:ns2="069713a4-da1b-4354-86c6-bceab88397bb" targetNamespace="http://schemas.microsoft.com/office/2006/metadata/properties" ma:root="true" ma:fieldsID="87291399750bca3bb8f0630d64b9a514" ns2:_="">
    <xsd:import namespace="069713a4-da1b-4354-86c6-bceab88397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713a4-da1b-4354-86c6-bceab88397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3E35A-684F-4FD3-9190-A499E42B5B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1341B9-7F52-4D75-90F7-4D3E3E0D91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1821D46-2EFE-41EA-9DA2-4611886187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9713a4-da1b-4354-86c6-bceab88397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8534071-A107-4FA6-87E9-CE1665913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RegSimVest_Scenariomal_2022</Template>
  <TotalTime>70</TotalTime>
  <Pages>4</Pages>
  <Words>822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Søreide</dc:creator>
  <cp:keywords/>
  <dc:description/>
  <cp:lastModifiedBy>Marianne Tråer</cp:lastModifiedBy>
  <cp:revision>8</cp:revision>
  <dcterms:created xsi:type="dcterms:W3CDTF">2024-05-08T07:56:00Z</dcterms:created>
  <dcterms:modified xsi:type="dcterms:W3CDTF">2024-05-08T09:07:00Z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0x0101005032DACA01A5DA44B7C521ADC63A6BBA</vt:lpwstr>
  </property>
</Properties>
</file>