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68E61621" w:rsidR="00275C82" w:rsidRPr="00843333" w:rsidRDefault="00605090">
            <w:pPr>
              <w:pStyle w:val="Sceanrio-heading"/>
              <w:rPr>
                <w:lang w:val="nb-NO"/>
              </w:rPr>
            </w:pPr>
            <w:proofErr w:type="spellStart"/>
            <w:r w:rsidRPr="00843333">
              <w:rPr>
                <w:lang w:val="nb-NO"/>
              </w:rPr>
              <w:t>Scenariomal</w:t>
            </w:r>
            <w:proofErr w:type="spellEnd"/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7D42B9C2" w:rsidR="00275C82" w:rsidRPr="00843333" w:rsidRDefault="007D58D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Nevrologisk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43B1C370" w:rsidR="00275C82" w:rsidRPr="00843333" w:rsidRDefault="007D58D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Hjerneslag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proofErr w:type="spellStart"/>
            <w:r w:rsidRPr="00843333">
              <w:rPr>
                <w:lang w:val="nb-NO"/>
              </w:rPr>
              <w:t>Læringsmå</w:t>
            </w:r>
            <w:proofErr w:type="spellEnd"/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1897A" w14:textId="77777777" w:rsidR="00275C82" w:rsidRDefault="007D58D1" w:rsidP="007D58D1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084939">
              <w:rPr>
                <w:i/>
                <w:lang w:val="nb-NO"/>
              </w:rPr>
              <w:t xml:space="preserve">Identifisering av </w:t>
            </w:r>
            <w:r w:rsidR="00084939" w:rsidRPr="00084939">
              <w:rPr>
                <w:i/>
                <w:lang w:val="nb-NO"/>
              </w:rPr>
              <w:t xml:space="preserve">hjerneslagsymptomer </w:t>
            </w:r>
            <w:proofErr w:type="spellStart"/>
            <w:r w:rsidR="00084939" w:rsidRPr="00084939">
              <w:rPr>
                <w:i/>
                <w:lang w:val="nb-NO"/>
              </w:rPr>
              <w:t>vha</w:t>
            </w:r>
            <w:proofErr w:type="spellEnd"/>
            <w:r w:rsidR="00084939" w:rsidRPr="00084939">
              <w:rPr>
                <w:i/>
                <w:lang w:val="nb-NO"/>
              </w:rPr>
              <w:t xml:space="preserve"> F</w:t>
            </w:r>
            <w:r w:rsidR="00084939">
              <w:rPr>
                <w:i/>
                <w:lang w:val="nb-NO"/>
              </w:rPr>
              <w:t>AST undersøkelse</w:t>
            </w:r>
          </w:p>
          <w:p w14:paraId="7A5E8EC2" w14:textId="77777777" w:rsidR="00A55958" w:rsidRDefault="00EC501B" w:rsidP="007D58D1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Tidlig varsling </w:t>
            </w:r>
          </w:p>
          <w:p w14:paraId="36EB2F41" w14:textId="6E3EB761" w:rsidR="007F5466" w:rsidRPr="00084939" w:rsidRDefault="0089155A" w:rsidP="007D58D1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Videreformidle funn </w:t>
            </w:r>
            <w:proofErr w:type="spellStart"/>
            <w:r>
              <w:rPr>
                <w:i/>
                <w:lang w:val="nb-NO"/>
              </w:rPr>
              <w:t>vha</w:t>
            </w:r>
            <w:proofErr w:type="spellEnd"/>
            <w:r>
              <w:rPr>
                <w:i/>
                <w:lang w:val="nb-NO"/>
              </w:rPr>
              <w:t xml:space="preserve"> ISBAR kommunikasjonsmodell</w:t>
            </w:r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proofErr w:type="spellStart"/>
            <w:r>
              <w:t>Utstyr</w:t>
            </w:r>
            <w:proofErr w:type="spellEnd"/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Markør</w:t>
            </w:r>
            <w:proofErr w:type="spellEnd"/>
            <w:r>
              <w:rPr>
                <w:b/>
                <w:bCs/>
                <w:color w:val="888179"/>
              </w:rPr>
              <w:t>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7321D68D" w:rsidR="00275C82" w:rsidRPr="00843333" w:rsidRDefault="0089155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Levende markør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Utstyr</w:t>
            </w:r>
            <w:proofErr w:type="spellEnd"/>
            <w:r w:rsidR="00033777">
              <w:rPr>
                <w:b/>
                <w:bCs/>
                <w:color w:val="888179"/>
              </w:rPr>
              <w:t>/</w:t>
            </w:r>
            <w:proofErr w:type="spellStart"/>
            <w:r w:rsidR="00033777">
              <w:rPr>
                <w:b/>
                <w:bCs/>
                <w:color w:val="888179"/>
              </w:rPr>
              <w:t>Dokumenter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2E4D9A7D" w:rsidR="00275C82" w:rsidRPr="00843333" w:rsidRDefault="000D2A5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Akuttsekk, </w:t>
            </w:r>
            <w:proofErr w:type="spellStart"/>
            <w:r w:rsidR="005E7697">
              <w:rPr>
                <w:i/>
                <w:lang w:val="nb-NO"/>
              </w:rPr>
              <w:t>Trumonitor</w:t>
            </w:r>
            <w:proofErr w:type="spellEnd"/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Medikamenter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1BAFD2E9" w:rsidR="00275C82" w:rsidRPr="00843333" w:rsidRDefault="00275C82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:rsidRPr="00072D45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kursdeltakerne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F8BEC" w14:textId="77777777" w:rsidR="0036143C" w:rsidRDefault="001C5A57">
            <w:pPr>
              <w:pStyle w:val="Scenariobrdtekst"/>
              <w:rPr>
                <w:i/>
                <w:lang w:val="nb-NO"/>
              </w:rPr>
            </w:pPr>
            <w:r w:rsidRPr="00072D45">
              <w:rPr>
                <w:i/>
                <w:lang w:val="nb-NO"/>
              </w:rPr>
              <w:t>Ola</w:t>
            </w:r>
            <w:r w:rsidR="0033668C" w:rsidRPr="00072D45">
              <w:rPr>
                <w:i/>
                <w:lang w:val="nb-NO"/>
              </w:rPr>
              <w:t xml:space="preserve"> </w:t>
            </w:r>
            <w:proofErr w:type="spellStart"/>
            <w:r w:rsidR="0033668C" w:rsidRPr="00072D45">
              <w:rPr>
                <w:i/>
                <w:lang w:val="nb-NO"/>
              </w:rPr>
              <w:t>Husvoll</w:t>
            </w:r>
            <w:proofErr w:type="spellEnd"/>
            <w:r w:rsidR="0082590B" w:rsidRPr="00072D45">
              <w:rPr>
                <w:i/>
                <w:lang w:val="nb-NO"/>
              </w:rPr>
              <w:t>,</w:t>
            </w:r>
            <w:r w:rsidR="0094046F" w:rsidRPr="00072D45">
              <w:rPr>
                <w:i/>
                <w:lang w:val="nb-NO"/>
              </w:rPr>
              <w:t xml:space="preserve"> f. 13.11.40, er enkemann og bor</w:t>
            </w:r>
            <w:r w:rsidR="00072D45">
              <w:rPr>
                <w:i/>
                <w:lang w:val="nb-NO"/>
              </w:rPr>
              <w:t xml:space="preserve"> i en enebolig med to etasjer. Han har </w:t>
            </w:r>
            <w:r w:rsidR="000C4726">
              <w:rPr>
                <w:i/>
                <w:lang w:val="nb-NO"/>
              </w:rPr>
              <w:t xml:space="preserve">tilsyn av hjemmesykepleien </w:t>
            </w:r>
            <w:r w:rsidR="00702614">
              <w:rPr>
                <w:i/>
                <w:lang w:val="nb-NO"/>
              </w:rPr>
              <w:t xml:space="preserve">x </w:t>
            </w:r>
            <w:r w:rsidR="00C001A2">
              <w:rPr>
                <w:i/>
                <w:lang w:val="nb-NO"/>
              </w:rPr>
              <w:t xml:space="preserve">2 daglig for å få hjelp til å </w:t>
            </w:r>
            <w:r w:rsidR="004E40A2">
              <w:rPr>
                <w:i/>
                <w:lang w:val="nb-NO"/>
              </w:rPr>
              <w:t xml:space="preserve">ta av/på støttestrømper og minne han på å ta medisiner. Han bruker </w:t>
            </w:r>
            <w:r w:rsidR="0070515E">
              <w:rPr>
                <w:i/>
                <w:lang w:val="nb-NO"/>
              </w:rPr>
              <w:t>krykker eller stokk når han er ute og går</w:t>
            </w:r>
            <w:r w:rsidR="00CF291A">
              <w:rPr>
                <w:i/>
                <w:lang w:val="nb-NO"/>
              </w:rPr>
              <w:t>.</w:t>
            </w:r>
            <w:r w:rsidR="005C5058">
              <w:rPr>
                <w:i/>
                <w:lang w:val="nb-NO"/>
              </w:rPr>
              <w:t xml:space="preserve"> </w:t>
            </w:r>
            <w:r w:rsidR="00AB6AD9">
              <w:rPr>
                <w:i/>
                <w:lang w:val="nb-NO"/>
              </w:rPr>
              <w:t>Vanligvis k</w:t>
            </w:r>
            <w:r w:rsidR="005C5058">
              <w:rPr>
                <w:i/>
                <w:lang w:val="nb-NO"/>
              </w:rPr>
              <w:t>lar og orientert</w:t>
            </w:r>
            <w:r w:rsidR="00AB6AD9">
              <w:rPr>
                <w:i/>
                <w:lang w:val="nb-NO"/>
              </w:rPr>
              <w:t>.</w:t>
            </w:r>
          </w:p>
          <w:p w14:paraId="25FBF51F" w14:textId="5BBA30B8" w:rsidR="00275C82" w:rsidRDefault="00D212E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har vært hos Ola</w:t>
            </w:r>
            <w:r w:rsidR="00AA63BE">
              <w:rPr>
                <w:i/>
                <w:lang w:val="nb-NO"/>
              </w:rPr>
              <w:t xml:space="preserve"> </w:t>
            </w:r>
            <w:proofErr w:type="spellStart"/>
            <w:r w:rsidR="00AA63BE">
              <w:rPr>
                <w:i/>
                <w:lang w:val="nb-NO"/>
              </w:rPr>
              <w:t>kl</w:t>
            </w:r>
            <w:proofErr w:type="spellEnd"/>
            <w:r w:rsidR="00AA63BE">
              <w:rPr>
                <w:i/>
                <w:lang w:val="nb-NO"/>
              </w:rPr>
              <w:t xml:space="preserve"> 08.30</w:t>
            </w:r>
            <w:r>
              <w:rPr>
                <w:i/>
                <w:lang w:val="nb-NO"/>
              </w:rPr>
              <w:t xml:space="preserve"> på morgenen i dag </w:t>
            </w:r>
            <w:r w:rsidR="00AA63BE">
              <w:rPr>
                <w:i/>
                <w:lang w:val="nb-NO"/>
              </w:rPr>
              <w:t xml:space="preserve">til hans faste tilsyn. Alt var da </w:t>
            </w:r>
            <w:r w:rsidR="00DD0C40">
              <w:rPr>
                <w:i/>
                <w:lang w:val="nb-NO"/>
              </w:rPr>
              <w:t xml:space="preserve">slik det pleier å være med Ola. Klokka er nå </w:t>
            </w:r>
            <w:r w:rsidR="0021127A">
              <w:rPr>
                <w:i/>
                <w:lang w:val="nb-NO"/>
              </w:rPr>
              <w:t>10.15 og Ola</w:t>
            </w:r>
            <w:r w:rsidR="005C5058">
              <w:rPr>
                <w:i/>
                <w:lang w:val="nb-NO"/>
              </w:rPr>
              <w:t xml:space="preserve"> </w:t>
            </w:r>
            <w:r w:rsidR="0021127A">
              <w:rPr>
                <w:i/>
                <w:lang w:val="nb-NO"/>
              </w:rPr>
              <w:t xml:space="preserve">har utløst trygghetsalarmen sin. </w:t>
            </w:r>
            <w:r w:rsidR="005A3ED3">
              <w:rPr>
                <w:i/>
                <w:lang w:val="nb-NO"/>
              </w:rPr>
              <w:t xml:space="preserve">Du har alarmtelefonen i dag og </w:t>
            </w:r>
            <w:r w:rsidR="009A3AC9">
              <w:rPr>
                <w:i/>
                <w:lang w:val="nb-NO"/>
              </w:rPr>
              <w:t>setter kurs mot Ola sin bolig. Scenarioet starter når du kommer inn til Ola.</w:t>
            </w:r>
          </w:p>
          <w:p w14:paraId="4392967A" w14:textId="09B4EE65" w:rsidR="00CF291A" w:rsidRDefault="00CF291A">
            <w:pPr>
              <w:pStyle w:val="Scenariobrdtekst"/>
              <w:rPr>
                <w:i/>
                <w:lang w:val="nb-NO"/>
              </w:rPr>
            </w:pPr>
          </w:p>
          <w:p w14:paraId="786E1054" w14:textId="102C5959" w:rsidR="00A63458" w:rsidRDefault="00A6345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Diagnoser: </w:t>
            </w:r>
          </w:p>
          <w:p w14:paraId="28727D64" w14:textId="0A50C873" w:rsidR="00A63458" w:rsidRDefault="00A63458" w:rsidP="00A63458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Aortasenose</w:t>
            </w:r>
            <w:proofErr w:type="spellEnd"/>
          </w:p>
          <w:p w14:paraId="5A37F949" w14:textId="504E3FFB" w:rsidR="00A63458" w:rsidRDefault="00A63458" w:rsidP="00A63458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Hjertesvikt</w:t>
            </w:r>
          </w:p>
          <w:p w14:paraId="1AA59195" w14:textId="4D2FB3BB" w:rsidR="005C03CD" w:rsidRDefault="00A63458" w:rsidP="005C03CD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Diabetes type </w:t>
            </w:r>
            <w:r w:rsidR="005C03CD">
              <w:rPr>
                <w:i/>
                <w:lang w:val="nb-NO"/>
              </w:rPr>
              <w:t>1.</w:t>
            </w:r>
          </w:p>
          <w:p w14:paraId="68A6CC60" w14:textId="6DCDF623" w:rsidR="005C03CD" w:rsidRDefault="005C03CD" w:rsidP="005C03CD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Artrose i hofte</w:t>
            </w:r>
            <w:r w:rsidR="004B28FC">
              <w:rPr>
                <w:i/>
                <w:lang w:val="nb-NO"/>
              </w:rPr>
              <w:t>, venter på protese operasjon.</w:t>
            </w:r>
          </w:p>
          <w:p w14:paraId="72AF73D7" w14:textId="44674AD1" w:rsidR="004B28FC" w:rsidRDefault="004B28FC" w:rsidP="005C03CD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TIA </w:t>
            </w:r>
            <w:r w:rsidR="003F3C37">
              <w:rPr>
                <w:i/>
                <w:lang w:val="nb-NO"/>
              </w:rPr>
              <w:t xml:space="preserve">oktober 24. </w:t>
            </w:r>
          </w:p>
          <w:p w14:paraId="348F72AC" w14:textId="77777777" w:rsidR="003F3C37" w:rsidRDefault="003F3C37" w:rsidP="003F3C37">
            <w:pPr>
              <w:pStyle w:val="Scenariobrdtekst"/>
              <w:rPr>
                <w:i/>
                <w:lang w:val="nb-NO"/>
              </w:rPr>
            </w:pPr>
          </w:p>
          <w:p w14:paraId="699B52A3" w14:textId="0F5A993D" w:rsidR="003F3C37" w:rsidRDefault="003F3C37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Medisiner: </w:t>
            </w:r>
          </w:p>
          <w:p w14:paraId="4B6294DD" w14:textId="4035F0CC" w:rsidR="003F3C37" w:rsidRDefault="003F3C37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Burinex 0,5 mg x 2</w:t>
            </w:r>
          </w:p>
          <w:p w14:paraId="36F29B81" w14:textId="294F8377" w:rsidR="003F3C37" w:rsidRDefault="00C70426" w:rsidP="003F3C37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Rampril</w:t>
            </w:r>
            <w:proofErr w:type="spellEnd"/>
            <w:r>
              <w:rPr>
                <w:i/>
                <w:lang w:val="nb-NO"/>
              </w:rPr>
              <w:t xml:space="preserve"> 1,25 mg x 2</w:t>
            </w:r>
          </w:p>
          <w:p w14:paraId="5E0CEEFE" w14:textId="0605AF52" w:rsidR="00C70426" w:rsidRDefault="00C70426" w:rsidP="003F3C37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Metoprolol</w:t>
            </w:r>
            <w:proofErr w:type="spellEnd"/>
            <w:r>
              <w:rPr>
                <w:i/>
                <w:lang w:val="nb-NO"/>
              </w:rPr>
              <w:t xml:space="preserve"> 50 mg x 2</w:t>
            </w:r>
          </w:p>
          <w:p w14:paraId="27090AE0" w14:textId="5010364E" w:rsidR="00C70426" w:rsidRDefault="00C70426" w:rsidP="003F3C37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Insulatard</w:t>
            </w:r>
            <w:proofErr w:type="spellEnd"/>
            <w:r>
              <w:rPr>
                <w:i/>
                <w:lang w:val="nb-NO"/>
              </w:rPr>
              <w:t xml:space="preserve"> </w:t>
            </w:r>
            <w:r w:rsidR="001C209A">
              <w:rPr>
                <w:i/>
                <w:lang w:val="nb-NO"/>
              </w:rPr>
              <w:t>18 E morgen og 10 E kveld.</w:t>
            </w:r>
          </w:p>
          <w:p w14:paraId="380C0142" w14:textId="491CAF83" w:rsidR="001C209A" w:rsidRDefault="001C209A" w:rsidP="003F3C37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NovoRapid</w:t>
            </w:r>
            <w:proofErr w:type="spellEnd"/>
            <w:r>
              <w:rPr>
                <w:i/>
                <w:lang w:val="nb-NO"/>
              </w:rPr>
              <w:t xml:space="preserve"> 4 E</w:t>
            </w:r>
            <w:r w:rsidR="00AB2802">
              <w:rPr>
                <w:i/>
                <w:lang w:val="nb-NO"/>
              </w:rPr>
              <w:t xml:space="preserve"> til måltider dersom </w:t>
            </w:r>
            <w:proofErr w:type="spellStart"/>
            <w:r w:rsidR="00AB2802">
              <w:rPr>
                <w:i/>
                <w:lang w:val="nb-NO"/>
              </w:rPr>
              <w:t>bls</w:t>
            </w:r>
            <w:proofErr w:type="spellEnd"/>
            <w:r w:rsidR="00AB2802">
              <w:rPr>
                <w:i/>
                <w:lang w:val="nb-NO"/>
              </w:rPr>
              <w:t xml:space="preserve"> &gt;8. </w:t>
            </w:r>
          </w:p>
          <w:p w14:paraId="6F517335" w14:textId="2936D055" w:rsidR="00AB2802" w:rsidRDefault="00AB2802" w:rsidP="003F3C37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Arcoxia</w:t>
            </w:r>
            <w:proofErr w:type="spellEnd"/>
            <w:r w:rsidR="005F3876">
              <w:rPr>
                <w:i/>
                <w:lang w:val="nb-NO"/>
              </w:rPr>
              <w:t xml:space="preserve"> 90 mg x 1</w:t>
            </w:r>
          </w:p>
          <w:p w14:paraId="39F856E8" w14:textId="2B922029" w:rsidR="00011AEB" w:rsidRPr="005C03CD" w:rsidRDefault="005E0739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Albyl-E 75 mg x 1</w:t>
            </w:r>
          </w:p>
          <w:p w14:paraId="4DF7693F" w14:textId="77777777" w:rsidR="009F3D78" w:rsidRPr="00072D45" w:rsidRDefault="009F3D78" w:rsidP="009F3D78">
            <w:pPr>
              <w:pStyle w:val="Scenariobrdtekst"/>
              <w:rPr>
                <w:i/>
                <w:lang w:val="nb-NO"/>
              </w:rPr>
            </w:pPr>
          </w:p>
          <w:p w14:paraId="278D7E90" w14:textId="77777777" w:rsidR="009F3D78" w:rsidRPr="00072D45" w:rsidRDefault="009F3D78" w:rsidP="009F3D78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B8DC6" w14:textId="77777777" w:rsidR="00275C82" w:rsidRDefault="009A3AC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Når hjemmesykepleien kommer </w:t>
            </w:r>
            <w:r w:rsidR="005A3958">
              <w:rPr>
                <w:i/>
                <w:lang w:val="nb-NO"/>
              </w:rPr>
              <w:t>kaver du rundt på kjøkkenet. Du er engstelig</w:t>
            </w:r>
            <w:r w:rsidR="00985D3C">
              <w:rPr>
                <w:i/>
                <w:lang w:val="nb-NO"/>
              </w:rPr>
              <w:t xml:space="preserve"> og har vansker med å uttrykke deg. Du har forsøkt å reise deg opp fra gulvet flere ganger, men det har bare resultert i </w:t>
            </w:r>
            <w:r w:rsidR="005352D0">
              <w:rPr>
                <w:i/>
                <w:lang w:val="nb-NO"/>
              </w:rPr>
              <w:t xml:space="preserve">at utstyr, møbler og ting rundt deg har rast ned på gulvet. Det er ganske rotete rundt deg </w:t>
            </w:r>
            <w:proofErr w:type="spellStart"/>
            <w:r w:rsidR="005352D0">
              <w:rPr>
                <w:i/>
                <w:lang w:val="nb-NO"/>
              </w:rPr>
              <w:t>pga</w:t>
            </w:r>
            <w:proofErr w:type="spellEnd"/>
            <w:r w:rsidR="005352D0">
              <w:rPr>
                <w:i/>
                <w:lang w:val="nb-NO"/>
              </w:rPr>
              <w:t xml:space="preserve"> dette. </w:t>
            </w:r>
          </w:p>
          <w:p w14:paraId="37D5C875" w14:textId="77777777" w:rsidR="00166912" w:rsidRDefault="00166912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har hengende munnvik og nedsatt kraft i høyre arm og ben</w:t>
            </w:r>
            <w:r w:rsidR="008D492D">
              <w:rPr>
                <w:i/>
                <w:lang w:val="nb-NO"/>
              </w:rPr>
              <w:t xml:space="preserve">. Armen vil ikke lystre i det heletatt, mens du klarer å slepe så vidt på benet dersom du får hjelp til å komme deg opp. </w:t>
            </w:r>
            <w:r w:rsidR="008B34A3">
              <w:rPr>
                <w:i/>
                <w:lang w:val="nb-NO"/>
              </w:rPr>
              <w:t>Du er fortvilet i blikket og forsøker å fortelle at noe har skjedd, men det er bare usammenhengende ord som kommer ut</w:t>
            </w:r>
            <w:r w:rsidR="00132DE0">
              <w:rPr>
                <w:i/>
                <w:lang w:val="nb-NO"/>
              </w:rPr>
              <w:t>. Du blir lei deg når de ikke forstår hva du mener.</w:t>
            </w:r>
          </w:p>
          <w:p w14:paraId="768DC274" w14:textId="0770A3FB" w:rsidR="00132DE0" w:rsidRPr="00843333" w:rsidRDefault="00132DE0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Etter hvert blir du mer sliten og sovner litt hvis de ikke snakker med deg. Når du </w:t>
            </w:r>
            <w:r w:rsidR="00204EA5">
              <w:rPr>
                <w:i/>
                <w:lang w:val="nb-NO"/>
              </w:rPr>
              <w:t>sovner puster du tungt og luften kommer ut av</w:t>
            </w:r>
            <w:r w:rsidR="00C16DAC">
              <w:rPr>
                <w:i/>
                <w:lang w:val="nb-NO"/>
              </w:rPr>
              <w:t xml:space="preserve"> den siden av munnen din som ikke er hengende. Du reagerer på tiltale, men har fortsatt store problemer med å gjøre deg forstått. </w:t>
            </w: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lastRenderedPageBreak/>
              <w:t>fasilitator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B134D" w14:textId="14537989" w:rsidR="0036320C" w:rsidRDefault="003C2D5E">
            <w:pPr>
              <w:pStyle w:val="Scenariobrdtekst"/>
              <w:rPr>
                <w:i/>
                <w:lang w:val="nb-NO"/>
              </w:rPr>
            </w:pPr>
            <w:r w:rsidRPr="003C2D5E">
              <w:rPr>
                <w:i/>
                <w:lang w:val="nb-NO"/>
              </w:rPr>
              <w:lastRenderedPageBreak/>
              <w:t>Scenarioet kan med fordel gjennomføres i en boli</w:t>
            </w:r>
            <w:r>
              <w:rPr>
                <w:i/>
                <w:lang w:val="nb-NO"/>
              </w:rPr>
              <w:t xml:space="preserve">g/omsorgsbolig for å gjøre situasjonen så reell som mulig. </w:t>
            </w:r>
          </w:p>
          <w:p w14:paraId="7FDC3516" w14:textId="6FEA68D3" w:rsidR="00F40CF1" w:rsidRDefault="00F40CF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lastRenderedPageBreak/>
              <w:t xml:space="preserve">Gjør klar en medisinliste som kan ligge hjemme hos Ola og gjerne et NEWS skjema </w:t>
            </w:r>
            <w:r w:rsidR="00CD29BC">
              <w:rPr>
                <w:i/>
                <w:lang w:val="nb-NO"/>
              </w:rPr>
              <w:t xml:space="preserve">hvor </w:t>
            </w:r>
            <w:proofErr w:type="spellStart"/>
            <w:r w:rsidR="00CD29BC">
              <w:rPr>
                <w:i/>
                <w:lang w:val="nb-NO"/>
              </w:rPr>
              <w:t>vitalia</w:t>
            </w:r>
            <w:proofErr w:type="spellEnd"/>
            <w:r w:rsidR="00CD29BC">
              <w:rPr>
                <w:i/>
                <w:lang w:val="nb-NO"/>
              </w:rPr>
              <w:t xml:space="preserve"> i habituell tilstand er ført inn og aktuell personalia og bakgrunnsinformasjon på venstre side av skjema. </w:t>
            </w:r>
          </w:p>
          <w:p w14:paraId="2D9CF2B3" w14:textId="77777777" w:rsidR="003F2376" w:rsidRDefault="003F2376">
            <w:pPr>
              <w:pStyle w:val="Scenariobrdtekst"/>
              <w:rPr>
                <w:i/>
                <w:lang w:val="nb-NO"/>
              </w:rPr>
            </w:pPr>
          </w:p>
          <w:p w14:paraId="1637D486" w14:textId="2674B35A" w:rsidR="003F2376" w:rsidRDefault="003F237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I scenarioet trenger man en pasient og en pleier (</w:t>
            </w:r>
            <w:proofErr w:type="spellStart"/>
            <w:r>
              <w:rPr>
                <w:i/>
                <w:lang w:val="nb-NO"/>
              </w:rPr>
              <w:t>evt</w:t>
            </w:r>
            <w:proofErr w:type="spellEnd"/>
            <w:r>
              <w:rPr>
                <w:i/>
                <w:lang w:val="nb-NO"/>
              </w:rPr>
              <w:t xml:space="preserve"> to pleiere om det er rutine å reise to </w:t>
            </w:r>
            <w:proofErr w:type="spellStart"/>
            <w:r>
              <w:rPr>
                <w:i/>
                <w:lang w:val="nb-NO"/>
              </w:rPr>
              <w:t>stk</w:t>
            </w:r>
            <w:proofErr w:type="spellEnd"/>
            <w:r>
              <w:rPr>
                <w:i/>
                <w:lang w:val="nb-NO"/>
              </w:rPr>
              <w:t xml:space="preserve"> til en alarm).</w:t>
            </w:r>
            <w:r w:rsidR="00BA56D0">
              <w:rPr>
                <w:i/>
                <w:lang w:val="nb-NO"/>
              </w:rPr>
              <w:t xml:space="preserve"> Personen som kommer til </w:t>
            </w:r>
            <w:proofErr w:type="gramStart"/>
            <w:r w:rsidR="00BA56D0">
              <w:rPr>
                <w:i/>
                <w:lang w:val="nb-NO"/>
              </w:rPr>
              <w:t>pasienten</w:t>
            </w:r>
            <w:proofErr w:type="gramEnd"/>
            <w:r w:rsidR="00BA56D0">
              <w:rPr>
                <w:i/>
                <w:lang w:val="nb-NO"/>
              </w:rPr>
              <w:t xml:space="preserve"> bør ha kunnskap om hvordan man skal gjennomføre en FAST</w:t>
            </w:r>
            <w:r w:rsidR="001A517B">
              <w:rPr>
                <w:i/>
                <w:lang w:val="nb-NO"/>
              </w:rPr>
              <w:t xml:space="preserve"> undersøkelse</w:t>
            </w:r>
            <w:r w:rsidR="00544B66">
              <w:rPr>
                <w:i/>
                <w:lang w:val="nb-NO"/>
              </w:rPr>
              <w:t xml:space="preserve"> og han/hun bør være trygg på å kunne handle ut ifra egne vurderinger.</w:t>
            </w:r>
          </w:p>
          <w:p w14:paraId="210CDF62" w14:textId="77777777" w:rsidR="003F2376" w:rsidRDefault="003F2376">
            <w:pPr>
              <w:pStyle w:val="Scenariobrdtekst"/>
              <w:rPr>
                <w:i/>
                <w:lang w:val="nb-NO"/>
              </w:rPr>
            </w:pPr>
          </w:p>
          <w:p w14:paraId="4595C060" w14:textId="2173F571" w:rsidR="00275C82" w:rsidRPr="00843333" w:rsidRDefault="003F237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Scenarioet kan også tilpasses andre arbeidsplasser</w:t>
            </w:r>
            <w:r w:rsidR="00496FA7">
              <w:rPr>
                <w:i/>
                <w:lang w:val="nb-NO"/>
              </w:rPr>
              <w:t xml:space="preserve"> og kan egne seg godt til samtrening med ambulansetjenesten</w:t>
            </w:r>
            <w:r w:rsidR="00252155">
              <w:rPr>
                <w:i/>
                <w:lang w:val="nb-NO"/>
              </w:rPr>
              <w:t xml:space="preserve"> hvor overlevering av informasjon er et sentralt læringsmål. 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proofErr w:type="spellStart"/>
            <w:r>
              <w:lastRenderedPageBreak/>
              <w:t>Målinger</w:t>
            </w:r>
            <w:proofErr w:type="spellEnd"/>
            <w:r>
              <w:t>/</w:t>
            </w:r>
            <w:proofErr w:type="spellStart"/>
            <w:r>
              <w:t>verdier</w:t>
            </w:r>
            <w:proofErr w:type="spellEnd"/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313CFAEF" w:rsidR="00275918" w:rsidRDefault="00EA512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59F4AF23" w:rsidR="00275918" w:rsidRDefault="001863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18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1476BBD7" w:rsidR="00275918" w:rsidRDefault="001863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1</w:t>
            </w:r>
            <w:r w:rsidR="00AD0159">
              <w:rPr>
                <w:rFonts w:cstheme="minorBidi"/>
                <w:color w:val="auto"/>
                <w:lang w:val="nb-NO"/>
              </w:rPr>
              <w:t>80</w:t>
            </w:r>
            <w:r>
              <w:rPr>
                <w:rFonts w:cstheme="minorBidi"/>
                <w:color w:val="auto"/>
                <w:lang w:val="nb-NO"/>
              </w:rPr>
              <w:t>/95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:rsidRPr="00B90191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5AFDD205" w:rsidR="00275918" w:rsidRPr="001A7845" w:rsidRDefault="009F7BEF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1A7845">
              <w:rPr>
                <w:rFonts w:cstheme="minorBidi"/>
                <w:color w:val="auto"/>
                <w:lang w:val="nb-NO"/>
              </w:rPr>
              <w:t xml:space="preserve">ACVPU: C. </w:t>
            </w:r>
            <w:r w:rsidR="00BF4E6C" w:rsidRPr="001A7845">
              <w:rPr>
                <w:rFonts w:cstheme="minorBidi"/>
                <w:color w:val="auto"/>
                <w:lang w:val="nb-NO"/>
              </w:rPr>
              <w:t>Mumlete tale, ordsalat.</w:t>
            </w:r>
            <w:r w:rsidR="001A7845" w:rsidRPr="001A7845">
              <w:rPr>
                <w:rFonts w:cstheme="minorBidi"/>
                <w:color w:val="auto"/>
                <w:lang w:val="nb-NO"/>
              </w:rPr>
              <w:t xml:space="preserve"> Hen</w:t>
            </w:r>
            <w:r w:rsidR="001A7845">
              <w:rPr>
                <w:rFonts w:cstheme="minorBidi"/>
                <w:color w:val="auto"/>
                <w:lang w:val="nb-NO"/>
              </w:rPr>
              <w:t>gende munnvik. Nedsatt kraft høyre arm</w:t>
            </w:r>
            <w:r w:rsidR="004E3E8B">
              <w:rPr>
                <w:rFonts w:cstheme="minorBidi"/>
                <w:color w:val="auto"/>
                <w:lang w:val="nb-NO"/>
              </w:rPr>
              <w:t>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61BC93E2" w:rsidR="00275918" w:rsidRPr="00B90191" w:rsidRDefault="00BF4E6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B90191">
              <w:rPr>
                <w:rFonts w:cstheme="minorBidi"/>
                <w:color w:val="auto"/>
                <w:lang w:val="nb-NO"/>
              </w:rPr>
              <w:t xml:space="preserve">Blir </w:t>
            </w:r>
            <w:proofErr w:type="gramStart"/>
            <w:r w:rsidRPr="00B90191">
              <w:rPr>
                <w:rFonts w:cstheme="minorBidi"/>
                <w:color w:val="auto"/>
                <w:lang w:val="nb-NO"/>
              </w:rPr>
              <w:t>etterhvert</w:t>
            </w:r>
            <w:proofErr w:type="gramEnd"/>
            <w:r w:rsidRPr="00B90191">
              <w:rPr>
                <w:rFonts w:cstheme="minorBidi"/>
                <w:color w:val="auto"/>
                <w:lang w:val="nb-NO"/>
              </w:rPr>
              <w:t xml:space="preserve"> trettere</w:t>
            </w:r>
            <w:r w:rsidR="00B90191" w:rsidRPr="00B90191">
              <w:rPr>
                <w:rFonts w:cstheme="minorBidi"/>
                <w:color w:val="auto"/>
                <w:lang w:val="nb-NO"/>
              </w:rPr>
              <w:t xml:space="preserve">. </w:t>
            </w:r>
            <w:r w:rsidR="00C924C7">
              <w:rPr>
                <w:rFonts w:cstheme="minorBidi"/>
                <w:color w:val="auto"/>
                <w:lang w:val="nb-NO"/>
              </w:rPr>
              <w:t xml:space="preserve">Sovner om du ikke blir snakket til. </w:t>
            </w:r>
            <w:r w:rsidR="00B90191" w:rsidRPr="00B90191">
              <w:rPr>
                <w:rFonts w:cstheme="minorBidi"/>
                <w:color w:val="auto"/>
                <w:lang w:val="nb-NO"/>
              </w:rPr>
              <w:t>Svarer p</w:t>
            </w:r>
            <w:r w:rsidR="00B90191">
              <w:rPr>
                <w:rFonts w:cstheme="minorBidi"/>
                <w:color w:val="auto"/>
                <w:lang w:val="nb-NO"/>
              </w:rPr>
              <w:t xml:space="preserve">å tiltale, men </w:t>
            </w:r>
            <w:r w:rsidR="0047659E">
              <w:rPr>
                <w:rFonts w:cstheme="minorBidi"/>
                <w:color w:val="auto"/>
                <w:lang w:val="nb-NO"/>
              </w:rPr>
              <w:t>økende «babling»</w:t>
            </w:r>
            <w:r w:rsidR="00C924C7">
              <w:rPr>
                <w:rFonts w:cstheme="minorBidi"/>
                <w:color w:val="auto"/>
                <w:lang w:val="nb-NO"/>
              </w:rPr>
              <w:t xml:space="preserve"> og ordene henger ikke sammen. 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Pr="00B90191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</w:t>
            </w:r>
            <w:proofErr w:type="spellEnd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verdier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3C061EE7" w:rsidR="00275918" w:rsidRDefault="000E199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36,8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proofErr w:type="spellStart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</w:t>
            </w:r>
            <w:proofErr w:type="spellEnd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2F3E0CFF" w:rsidR="00FF1514" w:rsidRPr="00843333" w:rsidRDefault="00120857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 xml:space="preserve">Er noe urolig for situasjonen, men vansker med å få uttrykket dette.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 xml:space="preserve">Forslag til ting å ta opp i </w:t>
            </w:r>
            <w:proofErr w:type="spellStart"/>
            <w:r w:rsidRPr="00605090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0D372" w14:textId="02C512A6" w:rsidR="00275C82" w:rsidRDefault="00152CC5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Fasilitator</w:t>
            </w:r>
            <w:proofErr w:type="spellEnd"/>
            <w:r>
              <w:rPr>
                <w:i/>
                <w:lang w:val="nb-NO"/>
              </w:rPr>
              <w:t xml:space="preserve">: noter deg handlinger og utsagn som blir sagt/gjort i scenarioet og ta de opp igjen i </w:t>
            </w:r>
            <w:proofErr w:type="spellStart"/>
            <w:r>
              <w:rPr>
                <w:i/>
                <w:lang w:val="nb-NO"/>
              </w:rPr>
              <w:t>debriefen</w:t>
            </w:r>
            <w:proofErr w:type="spellEnd"/>
            <w:r>
              <w:rPr>
                <w:i/>
                <w:lang w:val="nb-NO"/>
              </w:rPr>
              <w:t xml:space="preserve">. </w:t>
            </w:r>
          </w:p>
          <w:p w14:paraId="7D195BC8" w14:textId="63A1535E" w:rsidR="00FD47ED" w:rsidRDefault="00FD47E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Gå gjennom læringsmålene: hva løste du bra? Noe du ville gjort annerledes? </w:t>
            </w:r>
          </w:p>
          <w:p w14:paraId="5AF6D429" w14:textId="69D95E8B" w:rsidR="00B65DC6" w:rsidRDefault="00B65DC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Hva er de typiske symptomene på hjerneslag? </w:t>
            </w:r>
          </w:p>
          <w:p w14:paraId="7A25C927" w14:textId="39A9F146" w:rsidR="00B65DC6" w:rsidRDefault="00474C0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Er det andre symptomer Ola kunne hatt?</w:t>
            </w:r>
            <w:r w:rsidR="00573F3E">
              <w:rPr>
                <w:i/>
                <w:lang w:val="nb-NO"/>
              </w:rPr>
              <w:t xml:space="preserve"> Finnes det mindre kjente symptomer? </w:t>
            </w:r>
            <w:r w:rsidR="007F2E55">
              <w:rPr>
                <w:i/>
                <w:lang w:val="nb-NO"/>
              </w:rPr>
              <w:t>(</w:t>
            </w:r>
            <w:proofErr w:type="spellStart"/>
            <w:r w:rsidR="007F2E55">
              <w:rPr>
                <w:i/>
                <w:lang w:val="nb-NO"/>
              </w:rPr>
              <w:t>F.eks</w:t>
            </w:r>
            <w:proofErr w:type="spellEnd"/>
            <w:r w:rsidR="007F2E55">
              <w:rPr>
                <w:i/>
                <w:lang w:val="nb-NO"/>
              </w:rPr>
              <w:t xml:space="preserve"> svimmelhet, synsforstyrrelser, kvalme/oppkast)</w:t>
            </w:r>
            <w:r w:rsidR="0039101F">
              <w:rPr>
                <w:i/>
                <w:lang w:val="nb-NO"/>
              </w:rPr>
              <w:t>.</w:t>
            </w:r>
          </w:p>
          <w:p w14:paraId="03164A27" w14:textId="5A0CDB64" w:rsidR="00573F3E" w:rsidRDefault="00573F3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Har dere noen tanker om hvorfor symptomene </w:t>
            </w:r>
            <w:r w:rsidR="007F2E55">
              <w:rPr>
                <w:i/>
                <w:lang w:val="nb-NO"/>
              </w:rPr>
              <w:t xml:space="preserve">viser seg som de gjør? </w:t>
            </w:r>
          </w:p>
          <w:p w14:paraId="2A60088C" w14:textId="77777777" w:rsidR="003B43DD" w:rsidRPr="00843333" w:rsidRDefault="003B43DD">
            <w:pPr>
              <w:pStyle w:val="Scenariobrdtekst"/>
              <w:rPr>
                <w:i/>
                <w:lang w:val="nb-NO"/>
              </w:rPr>
            </w:pPr>
          </w:p>
          <w:p w14:paraId="71511B53" w14:textId="49FFF8EE" w:rsidR="0039101F" w:rsidRDefault="00C954F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Noen som har vært i lignende situasjoner? </w:t>
            </w:r>
            <w:r w:rsidR="00FB1037">
              <w:rPr>
                <w:i/>
                <w:lang w:val="nb-NO"/>
              </w:rPr>
              <w:t>Sett hvordan utviklingen er før og etter behandling? Rehabilitering</w:t>
            </w:r>
          </w:p>
          <w:p w14:paraId="4E2AE792" w14:textId="77777777" w:rsidR="00FB1037" w:rsidRDefault="00FB1037">
            <w:pPr>
              <w:pStyle w:val="Scenariobrdtekst"/>
              <w:rPr>
                <w:i/>
                <w:lang w:val="nb-NO"/>
              </w:rPr>
            </w:pPr>
          </w:p>
          <w:p w14:paraId="05A7E323" w14:textId="760D0030" w:rsidR="00FB1037" w:rsidRDefault="007562B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Hvo</w:t>
            </w:r>
            <w:r w:rsidR="00373CFC">
              <w:rPr>
                <w:i/>
                <w:lang w:val="nb-NO"/>
              </w:rPr>
              <w:t>rfor er det så viktig med tidlig varsling og tidlig behan</w:t>
            </w:r>
            <w:r w:rsidR="00A24A7B">
              <w:rPr>
                <w:i/>
                <w:lang w:val="nb-NO"/>
              </w:rPr>
              <w:t xml:space="preserve">dling av hjerneslag? </w:t>
            </w:r>
          </w:p>
          <w:p w14:paraId="5FFC3DF3" w14:textId="25C0D9BC" w:rsidR="001F7EBD" w:rsidRDefault="00A24A7B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Behandling:</w:t>
            </w:r>
            <w:r w:rsidR="00B02E55">
              <w:rPr>
                <w:i/>
                <w:lang w:val="nb-NO"/>
              </w:rPr>
              <w:t xml:space="preserve"> </w:t>
            </w:r>
            <w:proofErr w:type="spellStart"/>
            <w:r w:rsidR="00B02E55">
              <w:rPr>
                <w:i/>
                <w:lang w:val="nb-NO"/>
              </w:rPr>
              <w:t>trombolysebehanding</w:t>
            </w:r>
            <w:proofErr w:type="spellEnd"/>
            <w:r w:rsidR="00B02E55">
              <w:rPr>
                <w:i/>
                <w:lang w:val="nb-NO"/>
              </w:rPr>
              <w:t xml:space="preserve"> (</w:t>
            </w:r>
            <w:proofErr w:type="spellStart"/>
            <w:r w:rsidR="00B02E55">
              <w:rPr>
                <w:i/>
                <w:lang w:val="nb-NO"/>
              </w:rPr>
              <w:t>actilyse</w:t>
            </w:r>
            <w:proofErr w:type="spellEnd"/>
            <w:r w:rsidR="000B318E">
              <w:rPr>
                <w:i/>
                <w:lang w:val="nb-NO"/>
              </w:rPr>
              <w:t>, lokalsykehus</w:t>
            </w:r>
            <w:r w:rsidR="00B02E55">
              <w:rPr>
                <w:i/>
                <w:lang w:val="nb-NO"/>
              </w:rPr>
              <w:t>) må igangsettes innen 4,5 time etter symptomdebut.</w:t>
            </w:r>
            <w:r w:rsidR="00276D1E">
              <w:rPr>
                <w:i/>
                <w:lang w:val="nb-NO"/>
              </w:rPr>
              <w:t xml:space="preserve"> </w:t>
            </w:r>
          </w:p>
          <w:p w14:paraId="669998C2" w14:textId="445F9CF5" w:rsidR="001F7EBD" w:rsidRDefault="001F7EB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Aktuelle kontraindikasjoner: </w:t>
            </w:r>
            <w:hyperlink r:id="rId11" w:history="1">
              <w:r w:rsidR="004C35B1" w:rsidRPr="004C35B1">
                <w:rPr>
                  <w:rFonts w:asciiTheme="minorHAnsi" w:hAnsiTheme="minorHAnsi" w:cstheme="minorBidi"/>
                  <w:color w:val="0000FF"/>
                  <w:sz w:val="24"/>
                  <w:szCs w:val="24"/>
                  <w:u w:val="single"/>
                  <w:lang w:val="nb-NO"/>
                </w:rPr>
                <w:t>Retningslinje for hjerneslag – kontraindikasjoner når det gjelder trombolyse ved hjerneinfarkt.pdf</w:t>
              </w:r>
            </w:hyperlink>
          </w:p>
          <w:p w14:paraId="39245BD7" w14:textId="4EA9800E" w:rsidR="00A24A7B" w:rsidRDefault="003B309E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Trombektomi</w:t>
            </w:r>
            <w:proofErr w:type="spellEnd"/>
            <w:r>
              <w:rPr>
                <w:i/>
                <w:lang w:val="nb-NO"/>
              </w:rPr>
              <w:t xml:space="preserve">: </w:t>
            </w:r>
            <w:r w:rsidR="008141C9">
              <w:rPr>
                <w:i/>
                <w:lang w:val="nb-NO"/>
              </w:rPr>
              <w:t xml:space="preserve">Inntil </w:t>
            </w:r>
            <w:r w:rsidR="00DA0184">
              <w:rPr>
                <w:i/>
                <w:lang w:val="nb-NO"/>
              </w:rPr>
              <w:t>24 timer etter symptomdebut (</w:t>
            </w:r>
            <w:proofErr w:type="spellStart"/>
            <w:r w:rsidR="000B318E">
              <w:rPr>
                <w:i/>
                <w:lang w:val="nb-NO"/>
              </w:rPr>
              <w:t>Univsersitetssykehus</w:t>
            </w:r>
            <w:proofErr w:type="spellEnd"/>
            <w:r w:rsidR="000B318E">
              <w:rPr>
                <w:i/>
                <w:lang w:val="nb-NO"/>
              </w:rPr>
              <w:t>)</w:t>
            </w:r>
            <w:r w:rsidR="00276D1E" w:rsidRPr="00276D1E">
              <w:rPr>
                <w:rFonts w:asciiTheme="minorHAnsi" w:hAnsiTheme="minorHAnsi" w:cstheme="minorBidi"/>
                <w:color w:val="auto"/>
                <w:sz w:val="24"/>
                <w:szCs w:val="24"/>
                <w:lang w:val="nb-NO"/>
              </w:rPr>
              <w:t xml:space="preserve"> </w:t>
            </w:r>
            <w:hyperlink r:id="rId12" w:history="1">
              <w:proofErr w:type="spellStart"/>
              <w:r w:rsidR="00276D1E" w:rsidRPr="00276D1E">
                <w:rPr>
                  <w:rFonts w:asciiTheme="minorHAnsi" w:hAnsiTheme="minorHAnsi" w:cstheme="minorBidi"/>
                  <w:color w:val="0000FF"/>
                  <w:sz w:val="24"/>
                  <w:szCs w:val="24"/>
                  <w:u w:val="single"/>
                  <w:lang w:val="nb-NO"/>
                </w:rPr>
                <w:t>Trombektomi</w:t>
              </w:r>
              <w:proofErr w:type="spellEnd"/>
              <w:r w:rsidR="00276D1E" w:rsidRPr="00276D1E">
                <w:rPr>
                  <w:rFonts w:asciiTheme="minorHAnsi" w:hAnsiTheme="minorHAnsi" w:cstheme="minorBidi"/>
                  <w:color w:val="0000FF"/>
                  <w:sz w:val="24"/>
                  <w:szCs w:val="24"/>
                  <w:u w:val="single"/>
                  <w:lang w:val="nb-NO"/>
                </w:rPr>
                <w:t xml:space="preserve"> mellom 6 og 24 timer etter symptomdebut - Helsedirektoratet</w:t>
              </w:r>
            </w:hyperlink>
          </w:p>
          <w:p w14:paraId="39B98415" w14:textId="77777777" w:rsidR="00FF1514" w:rsidRPr="00605090" w:rsidRDefault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proofErr w:type="spellStart"/>
            <w:r>
              <w:t>Hjelp</w:t>
            </w:r>
            <w:proofErr w:type="spellEnd"/>
            <w:r>
              <w:t>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33D" w14:textId="6B105718" w:rsidR="00843333" w:rsidRPr="00FF1514" w:rsidRDefault="00843333" w:rsidP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proofErr w:type="spellStart"/>
            <w:r>
              <w:t>Viktige</w:t>
            </w:r>
            <w:proofErr w:type="spellEnd"/>
            <w:r>
              <w:t xml:space="preserve"> </w:t>
            </w:r>
            <w:proofErr w:type="spellStart"/>
            <w:r w:rsidR="00605090">
              <w:t>Referanser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6CEA266E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3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D039D2" w14:textId="77777777" w:rsidR="009716AE" w:rsidRDefault="009716AE" w:rsidP="00620267">
      <w:r>
        <w:separator/>
      </w:r>
    </w:p>
  </w:endnote>
  <w:endnote w:type="continuationSeparator" w:id="0">
    <w:p w14:paraId="43A47D46" w14:textId="77777777" w:rsidR="009716AE" w:rsidRDefault="009716AE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9E475A" w14:textId="77777777" w:rsidR="009716AE" w:rsidRDefault="009716AE" w:rsidP="00620267">
      <w:r>
        <w:separator/>
      </w:r>
    </w:p>
  </w:footnote>
  <w:footnote w:type="continuationSeparator" w:id="0">
    <w:p w14:paraId="354D0BC8" w14:textId="77777777" w:rsidR="009716AE" w:rsidRDefault="009716AE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6E4A3D"/>
    <w:multiLevelType w:val="hybridMultilevel"/>
    <w:tmpl w:val="E3EA1748"/>
    <w:lvl w:ilvl="0" w:tplc="B06CBC3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0707495">
    <w:abstractNumId w:val="1"/>
  </w:num>
  <w:num w:numId="2" w16cid:durableId="1885023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11AEB"/>
    <w:rsid w:val="00033777"/>
    <w:rsid w:val="00072D45"/>
    <w:rsid w:val="00084939"/>
    <w:rsid w:val="000B318E"/>
    <w:rsid w:val="000C4726"/>
    <w:rsid w:val="000D2A55"/>
    <w:rsid w:val="000E199A"/>
    <w:rsid w:val="00120857"/>
    <w:rsid w:val="00132DE0"/>
    <w:rsid w:val="00133F01"/>
    <w:rsid w:val="0015199D"/>
    <w:rsid w:val="00152CC5"/>
    <w:rsid w:val="0016241F"/>
    <w:rsid w:val="00166912"/>
    <w:rsid w:val="00182968"/>
    <w:rsid w:val="001863CA"/>
    <w:rsid w:val="00191254"/>
    <w:rsid w:val="001A517B"/>
    <w:rsid w:val="001A7845"/>
    <w:rsid w:val="001C209A"/>
    <w:rsid w:val="001C5A57"/>
    <w:rsid w:val="001F7EBD"/>
    <w:rsid w:val="00204EA5"/>
    <w:rsid w:val="0021127A"/>
    <w:rsid w:val="00252155"/>
    <w:rsid w:val="00264738"/>
    <w:rsid w:val="00275918"/>
    <w:rsid w:val="00275C82"/>
    <w:rsid w:val="00276D1E"/>
    <w:rsid w:val="002E002A"/>
    <w:rsid w:val="0033668C"/>
    <w:rsid w:val="0036143C"/>
    <w:rsid w:val="0036320C"/>
    <w:rsid w:val="00373CFC"/>
    <w:rsid w:val="00383D6C"/>
    <w:rsid w:val="0039101F"/>
    <w:rsid w:val="00392EA8"/>
    <w:rsid w:val="003B309E"/>
    <w:rsid w:val="003B43DD"/>
    <w:rsid w:val="003C2D5E"/>
    <w:rsid w:val="003F2376"/>
    <w:rsid w:val="003F3C37"/>
    <w:rsid w:val="00474C06"/>
    <w:rsid w:val="0047659E"/>
    <w:rsid w:val="00496FA7"/>
    <w:rsid w:val="004B28FC"/>
    <w:rsid w:val="004C35B1"/>
    <w:rsid w:val="004E3E8B"/>
    <w:rsid w:val="004E40A2"/>
    <w:rsid w:val="005352D0"/>
    <w:rsid w:val="00544B66"/>
    <w:rsid w:val="00571B85"/>
    <w:rsid w:val="00573F3E"/>
    <w:rsid w:val="005A3958"/>
    <w:rsid w:val="005A3ED3"/>
    <w:rsid w:val="005C03CD"/>
    <w:rsid w:val="005C5058"/>
    <w:rsid w:val="005E0739"/>
    <w:rsid w:val="005E7697"/>
    <w:rsid w:val="005F3876"/>
    <w:rsid w:val="00605090"/>
    <w:rsid w:val="00620267"/>
    <w:rsid w:val="00702614"/>
    <w:rsid w:val="0070515E"/>
    <w:rsid w:val="007562BF"/>
    <w:rsid w:val="007D485C"/>
    <w:rsid w:val="007D58D1"/>
    <w:rsid w:val="007F2E55"/>
    <w:rsid w:val="007F5466"/>
    <w:rsid w:val="008141C9"/>
    <w:rsid w:val="00820A1D"/>
    <w:rsid w:val="0082590B"/>
    <w:rsid w:val="00843333"/>
    <w:rsid w:val="0089155A"/>
    <w:rsid w:val="008B34A3"/>
    <w:rsid w:val="008D492D"/>
    <w:rsid w:val="0094046F"/>
    <w:rsid w:val="009660EC"/>
    <w:rsid w:val="009716AE"/>
    <w:rsid w:val="00985D3C"/>
    <w:rsid w:val="009A3AC9"/>
    <w:rsid w:val="009B778E"/>
    <w:rsid w:val="009F3D78"/>
    <w:rsid w:val="009F7BEF"/>
    <w:rsid w:val="00A24A7B"/>
    <w:rsid w:val="00A55958"/>
    <w:rsid w:val="00A61472"/>
    <w:rsid w:val="00A63458"/>
    <w:rsid w:val="00AA63BE"/>
    <w:rsid w:val="00AB2802"/>
    <w:rsid w:val="00AB6AD9"/>
    <w:rsid w:val="00AD0159"/>
    <w:rsid w:val="00AD3E95"/>
    <w:rsid w:val="00B02E55"/>
    <w:rsid w:val="00B65DC6"/>
    <w:rsid w:val="00B90191"/>
    <w:rsid w:val="00BA56D0"/>
    <w:rsid w:val="00BF4E6C"/>
    <w:rsid w:val="00C001A2"/>
    <w:rsid w:val="00C16DAC"/>
    <w:rsid w:val="00C70426"/>
    <w:rsid w:val="00C924C7"/>
    <w:rsid w:val="00C954FA"/>
    <w:rsid w:val="00CD29BC"/>
    <w:rsid w:val="00CF291A"/>
    <w:rsid w:val="00D212E7"/>
    <w:rsid w:val="00DA0184"/>
    <w:rsid w:val="00DD0C40"/>
    <w:rsid w:val="00EA0E6D"/>
    <w:rsid w:val="00EA512C"/>
    <w:rsid w:val="00EC501B"/>
    <w:rsid w:val="00EF4437"/>
    <w:rsid w:val="00F16779"/>
    <w:rsid w:val="00F40CF1"/>
    <w:rsid w:val="00FB1037"/>
    <w:rsid w:val="00FD47ED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helsedirektoratet.no/retningslinjer/hjerneslag/akuttfasen-undersokelse-og-behandling-ved-hjerneslag/reperfusjonsbehandling-og-antitrombotisk-behandling-ved-akutt-hjerneinfarkt/trombektomi-mellom-6-og-24-timer-etter-symptomdebu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helsedirektoratet.no/retningslinjer/hjerneslag/akuttfasen-undersokelse-og-behandling-ved-hjerneslag/reperfusjonsbehandling-og-antitrombotisk-behandling-ved-akutt-hjerneinfarkt/_/attachment/inline/538cd53f-d2ce-4fe5-bd63-70ba2a22055a:df774e748abd0d351bc9f0d42ae0cb9fce0a2865/Retningslinje%20for%20hjerneslag%20%E2%80%93%20kontraindikasjoner%20n%C3%A5r%20det%20gjelder%20trombolyse%20ved%20hjerneinfarkt.pd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0</TotalTime>
  <Pages>2</Pages>
  <Words>832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2</cp:revision>
  <dcterms:created xsi:type="dcterms:W3CDTF">2025-01-03T14:05:00Z</dcterms:created>
  <dcterms:modified xsi:type="dcterms:W3CDTF">2025-01-03T14:05:00Z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